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335" w:rsidRDefault="00770335" w:rsidP="005264D2">
      <w:pPr>
        <w:rPr>
          <w:b/>
          <w:u w:val="single"/>
          <w:lang w:val="en-US"/>
        </w:rPr>
      </w:pPr>
    </w:p>
    <w:p w:rsidR="00910CC3" w:rsidRDefault="00EF5BA8" w:rsidP="005264D2">
      <w:pPr>
        <w:rPr>
          <w:b/>
          <w:u w:val="single"/>
          <w:lang w:val="en-US"/>
        </w:rPr>
      </w:pPr>
      <w:r>
        <w:rPr>
          <w:b/>
          <w:noProof/>
          <w:u w:val="single"/>
          <w:lang w:val="nl-BE" w:eastAsia="nl-BE"/>
        </w:rPr>
        <mc:AlternateContent>
          <mc:Choice Requires="wps">
            <w:drawing>
              <wp:anchor distT="0" distB="0" distL="114300" distR="114300" simplePos="0" relativeHeight="251659264" behindDoc="0" locked="0" layoutInCell="1" allowOverlap="1" wp14:anchorId="751110A1" wp14:editId="2AB7DC29">
                <wp:simplePos x="0" y="0"/>
                <wp:positionH relativeFrom="margin">
                  <wp:align>right</wp:align>
                </wp:positionH>
                <wp:positionV relativeFrom="paragraph">
                  <wp:posOffset>133985</wp:posOffset>
                </wp:positionV>
                <wp:extent cx="6115050" cy="1581150"/>
                <wp:effectExtent l="0" t="0" r="0" b="0"/>
                <wp:wrapNone/>
                <wp:docPr id="857716344" name="Text Box 1"/>
                <wp:cNvGraphicFramePr/>
                <a:graphic xmlns:a="http://schemas.openxmlformats.org/drawingml/2006/main">
                  <a:graphicData uri="http://schemas.microsoft.com/office/word/2010/wordprocessingShape">
                    <wps:wsp>
                      <wps:cNvSpPr txBox="1"/>
                      <wps:spPr>
                        <a:xfrm>
                          <a:off x="0" y="0"/>
                          <a:ext cx="6115050" cy="1581150"/>
                        </a:xfrm>
                        <a:prstGeom prst="rect">
                          <a:avLst/>
                        </a:prstGeom>
                        <a:noFill/>
                        <a:ln w="6350">
                          <a:noFill/>
                        </a:ln>
                      </wps:spPr>
                      <wps:txbx>
                        <w:txbxContent>
                          <w:p w:rsidR="006539AF" w:rsidRPr="00910CC3" w:rsidRDefault="00EF5BA8" w:rsidP="00EF5BA8">
                            <w:pPr>
                              <w:pStyle w:val="CoverTitel"/>
                              <w:jc w:val="center"/>
                              <w:rPr>
                                <w:sz w:val="96"/>
                                <w:szCs w:val="96"/>
                              </w:rPr>
                            </w:pPr>
                            <w:r w:rsidRPr="00EF5BA8">
                              <w:rPr>
                                <w:color w:val="006579" w:themeColor="accent3"/>
                                <w:sz w:val="72"/>
                                <w:szCs w:val="96"/>
                              </w:rPr>
                              <w:t xml:space="preserve">Studenteninformatie stage via website Ziekenhuis Geel </w:t>
                            </w:r>
                            <w:r w:rsidR="006539AF">
                              <w:rPr>
                                <w:sz w:val="96"/>
                                <w:szCs w:val="96"/>
                              </w:rPr>
                              <w:br/>
                            </w:r>
                            <w:r>
                              <w:rPr>
                                <w:rStyle w:val="PlattetekstChar"/>
                                <w:sz w:val="22"/>
                                <w:szCs w:val="22"/>
                              </w:rPr>
                              <w:t>Januari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1110A1" id="_x0000_t202" coordsize="21600,21600" o:spt="202" path="m,l,21600r21600,l21600,xe">
                <v:stroke joinstyle="miter"/>
                <v:path gradientshapeok="t" o:connecttype="rect"/>
              </v:shapetype>
              <v:shape id="Text Box 1" o:spid="_x0000_s1026" type="#_x0000_t202" style="position:absolute;margin-left:430.3pt;margin-top:10.55pt;width:481.5pt;height:12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" filled="f" stroked="f" strokeweight=".5pt">
                <v:textbox inset="0">
                  <w:txbxContent>
                    <w:p w:rsidR="006539AF" w:rsidRPr="00910CC3" w:rsidRDefault="00EF5BA8" w:rsidP="00EF5BA8">
                      <w:pPr>
                        <w:pStyle w:val="CoverTitel"/>
                        <w:jc w:val="center"/>
                        <w:rPr>
                          <w:sz w:val="96"/>
                          <w:szCs w:val="96"/>
                        </w:rPr>
                      </w:pPr>
                      <w:r w:rsidRPr="00EF5BA8">
                        <w:rPr>
                          <w:color w:val="006579" w:themeColor="accent3"/>
                          <w:sz w:val="72"/>
                          <w:szCs w:val="96"/>
                        </w:rPr>
                        <w:t xml:space="preserve">Studenteninformatie stage via website Ziekenhuis Geel </w:t>
                      </w:r>
                      <w:r w:rsidR="006539AF">
                        <w:rPr>
                          <w:sz w:val="96"/>
                          <w:szCs w:val="96"/>
                        </w:rPr>
                        <w:br/>
                      </w:r>
                      <w:r>
                        <w:rPr>
                          <w:rStyle w:val="PlattetekstChar"/>
                          <w:sz w:val="22"/>
                          <w:szCs w:val="22"/>
                        </w:rPr>
                        <w:t>Januari 2025</w:t>
                      </w:r>
                    </w:p>
                  </w:txbxContent>
                </v:textbox>
                <w10:wrap anchorx="margin"/>
              </v:shape>
            </w:pict>
          </mc:Fallback>
        </mc:AlternateContent>
      </w:r>
    </w:p>
    <w:p w:rsidR="00910CC3" w:rsidRDefault="00910CC3" w:rsidP="005264D2">
      <w:pPr>
        <w:rPr>
          <w:b/>
          <w:u w:val="single"/>
          <w:lang w:val="en-US"/>
        </w:rPr>
      </w:pPr>
    </w:p>
    <w:p w:rsidR="00910CC3" w:rsidRPr="003D2D1C" w:rsidRDefault="00910CC3" w:rsidP="005264D2">
      <w:pPr>
        <w:rPr>
          <w:b/>
          <w:u w:val="single"/>
          <w:lang w:val="en-US"/>
        </w:rPr>
      </w:pPr>
    </w:p>
    <w:p w:rsidR="00910CC3" w:rsidRDefault="00910CC3" w:rsidP="00910CC3">
      <w:pPr>
        <w:rPr>
          <w:lang w:eastAsia="en-GB"/>
        </w:rPr>
      </w:pPr>
    </w:p>
    <w:p w:rsidR="00910CC3" w:rsidRDefault="00910CC3" w:rsidP="00910CC3">
      <w:pPr>
        <w:rPr>
          <w:lang w:eastAsia="en-GB"/>
        </w:rPr>
      </w:pPr>
    </w:p>
    <w:p w:rsidR="00910CC3" w:rsidRDefault="00910CC3" w:rsidP="00910CC3">
      <w:pPr>
        <w:rPr>
          <w:lang w:eastAsia="en-GB"/>
        </w:rPr>
      </w:pPr>
    </w:p>
    <w:p w:rsidR="00910CC3" w:rsidRDefault="00910CC3" w:rsidP="00910CC3">
      <w:pPr>
        <w:rPr>
          <w:lang w:eastAsia="en-GB"/>
        </w:rPr>
      </w:pPr>
    </w:p>
    <w:p w:rsidR="00910CC3" w:rsidRDefault="00910CC3" w:rsidP="00910CC3">
      <w:pPr>
        <w:rPr>
          <w:lang w:eastAsia="en-GB"/>
        </w:rPr>
      </w:pPr>
    </w:p>
    <w:p w:rsidR="006C4032" w:rsidRPr="006C4032" w:rsidRDefault="00EF5BA8" w:rsidP="006C4032">
      <w:pPr>
        <w:pStyle w:val="Kop1"/>
      </w:pPr>
      <w:r>
        <w:t>Stap 1:</w:t>
      </w:r>
    </w:p>
    <w:p w:rsidR="006C4032" w:rsidRDefault="00EF5BA8" w:rsidP="00440939">
      <w:pPr>
        <w:jc w:val="both"/>
      </w:pPr>
      <w:r>
        <w:t>Ga naar de website van Ziekenhuis Geel: www.ziekenhuisgeel.be</w:t>
      </w:r>
    </w:p>
    <w:p w:rsidR="00EF5BA8" w:rsidRPr="00EF5BA8" w:rsidRDefault="00EF5BA8" w:rsidP="00EF5BA8">
      <w:pPr>
        <w:pStyle w:val="Kop1"/>
      </w:pPr>
      <w:r>
        <w:t>Stap 2:</w:t>
      </w:r>
    </w:p>
    <w:p w:rsidR="006C4032" w:rsidRDefault="00EF5BA8" w:rsidP="00440939">
      <w:pPr>
        <w:jc w:val="both"/>
      </w:pPr>
      <w:r>
        <w:rPr>
          <w:noProof/>
          <w:lang w:val="nl-BE" w:eastAsia="nl-BE"/>
        </w:rPr>
        <mc:AlternateContent>
          <mc:Choice Requires="wps">
            <w:drawing>
              <wp:anchor distT="0" distB="0" distL="114300" distR="114300" simplePos="0" relativeHeight="251661312" behindDoc="0" locked="0" layoutInCell="1" allowOverlap="1">
                <wp:simplePos x="0" y="0"/>
                <wp:positionH relativeFrom="column">
                  <wp:posOffset>3689984</wp:posOffset>
                </wp:positionH>
                <wp:positionV relativeFrom="paragraph">
                  <wp:posOffset>170815</wp:posOffset>
                </wp:positionV>
                <wp:extent cx="1038225" cy="600075"/>
                <wp:effectExtent l="0" t="0" r="66675" b="47625"/>
                <wp:wrapNone/>
                <wp:docPr id="6" name="Rechte verbindingslijn met pijl 6"/>
                <wp:cNvGraphicFramePr/>
                <a:graphic xmlns:a="http://schemas.openxmlformats.org/drawingml/2006/main">
                  <a:graphicData uri="http://schemas.microsoft.com/office/word/2010/wordprocessingShape">
                    <wps:wsp>
                      <wps:cNvCnPr/>
                      <wps:spPr>
                        <a:xfrm>
                          <a:off x="0" y="0"/>
                          <a:ext cx="1038225" cy="6000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63B9D5C5" id="_x0000_t32" coordsize="21600,21600" o:spt="32" o:oned="t" path="m,l21600,21600e" filled="f">
                <v:path arrowok="t" fillok="f" o:connecttype="none"/>
                <o:lock v:ext="edit" shapetype="t"/>
              </v:shapetype>
              <v:shape id="Rechte verbindingslijn met pijl 6" o:spid="_x0000_s1026" type="#_x0000_t32" style="position:absolute;margin-left:290.55pt;margin-top:13.45pt;width:81.75pt;height:4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" strokecolor="#51b6a4 [3047]">
                <v:stroke endarrow="block"/>
              </v:shape>
            </w:pict>
          </mc:Fallback>
        </mc:AlternateContent>
      </w:r>
      <w:r>
        <w:t xml:space="preserve">Klik dan bovenaan rechts op de knop </w:t>
      </w:r>
      <w:r w:rsidRPr="003E6E66">
        <w:rPr>
          <w:i/>
        </w:rPr>
        <w:t>‘Werken bij ZHG’</w:t>
      </w:r>
      <w:r>
        <w:t>.</w:t>
      </w:r>
    </w:p>
    <w:p w:rsidR="00EF5BA8" w:rsidRDefault="00EF5BA8" w:rsidP="006C4032"/>
    <w:p w:rsidR="00EF5BA8" w:rsidRDefault="00EF5BA8" w:rsidP="00440939">
      <w:pPr>
        <w:jc w:val="center"/>
      </w:pPr>
      <w:r>
        <w:rPr>
          <w:noProof/>
          <w:lang w:val="nl-BE" w:eastAsia="nl-BE"/>
        </w:rPr>
        <mc:AlternateContent>
          <mc:Choice Requires="wps">
            <w:drawing>
              <wp:anchor distT="0" distB="0" distL="114300" distR="114300" simplePos="0" relativeHeight="251660288" behindDoc="0" locked="0" layoutInCell="1" allowOverlap="1">
                <wp:simplePos x="0" y="0"/>
                <wp:positionH relativeFrom="column">
                  <wp:posOffset>4661535</wp:posOffset>
                </wp:positionH>
                <wp:positionV relativeFrom="paragraph">
                  <wp:posOffset>228600</wp:posOffset>
                </wp:positionV>
                <wp:extent cx="914400" cy="552450"/>
                <wp:effectExtent l="0" t="0" r="19050" b="19050"/>
                <wp:wrapNone/>
                <wp:docPr id="5" name="Ovaal 5"/>
                <wp:cNvGraphicFramePr/>
                <a:graphic xmlns:a="http://schemas.openxmlformats.org/drawingml/2006/main">
                  <a:graphicData uri="http://schemas.microsoft.com/office/word/2010/wordprocessingShape">
                    <wps:wsp>
                      <wps:cNvSpPr/>
                      <wps:spPr>
                        <a:xfrm>
                          <a:off x="0" y="0"/>
                          <a:ext cx="914400" cy="552450"/>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2E8A6" id="Ovaal 5" o:spid="_x0000_s1026" style="position:absolute;margin-left:367.05pt;margin-top:18pt;width:1in;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" filled="f" strokecolor="#5cbbaa [3207]" strokeweight="2pt"/>
            </w:pict>
          </mc:Fallback>
        </mc:AlternateContent>
      </w:r>
      <w:r>
        <w:rPr>
          <w:noProof/>
          <w:lang w:val="nl-BE" w:eastAsia="nl-BE"/>
        </w:rPr>
        <w:drawing>
          <wp:inline distT="0" distB="0" distL="0" distR="0" wp14:anchorId="00BD997E" wp14:editId="595B7B48">
            <wp:extent cx="6556548" cy="1619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9072" cy="1639631"/>
                    </a:xfrm>
                    <a:prstGeom prst="rect">
                      <a:avLst/>
                    </a:prstGeom>
                  </pic:spPr>
                </pic:pic>
              </a:graphicData>
            </a:graphic>
          </wp:inline>
        </w:drawing>
      </w:r>
    </w:p>
    <w:p w:rsidR="006C4032" w:rsidRDefault="00EF5BA8" w:rsidP="00EF5BA8">
      <w:pPr>
        <w:pStyle w:val="Kop1"/>
      </w:pPr>
      <w:r>
        <w:t>Stap 3:</w:t>
      </w:r>
    </w:p>
    <w:p w:rsidR="006C4032" w:rsidRDefault="003E6E66" w:rsidP="00440939">
      <w:pPr>
        <w:jc w:val="both"/>
      </w:pPr>
      <w:r>
        <w:rPr>
          <w:noProof/>
          <w:lang w:val="nl-BE" w:eastAsia="nl-BE"/>
        </w:rPr>
        <mc:AlternateContent>
          <mc:Choice Requires="wps">
            <w:drawing>
              <wp:anchor distT="0" distB="0" distL="114300" distR="114300" simplePos="0" relativeHeight="251663360" behindDoc="0" locked="0" layoutInCell="1" allowOverlap="1">
                <wp:simplePos x="0" y="0"/>
                <wp:positionH relativeFrom="column">
                  <wp:posOffset>1813559</wp:posOffset>
                </wp:positionH>
                <wp:positionV relativeFrom="paragraph">
                  <wp:posOffset>187325</wp:posOffset>
                </wp:positionV>
                <wp:extent cx="2466975" cy="866775"/>
                <wp:effectExtent l="0" t="0" r="85725" b="66675"/>
                <wp:wrapNone/>
                <wp:docPr id="9" name="Rechte verbindingslijn met pijl 9"/>
                <wp:cNvGraphicFramePr/>
                <a:graphic xmlns:a="http://schemas.openxmlformats.org/drawingml/2006/main">
                  <a:graphicData uri="http://schemas.microsoft.com/office/word/2010/wordprocessingShape">
                    <wps:wsp>
                      <wps:cNvCnPr/>
                      <wps:spPr>
                        <a:xfrm>
                          <a:off x="0" y="0"/>
                          <a:ext cx="2466975" cy="8667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13E3F582" id="Rechte verbindingslijn met pijl 9" o:spid="_x0000_s1026" type="#_x0000_t32" style="position:absolute;margin-left:142.8pt;margin-top:14.75pt;width:194.25pt;height:68.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" strokecolor="#51b6a4 [3047]">
                <v:stroke endarrow="block"/>
              </v:shape>
            </w:pict>
          </mc:Fallback>
        </mc:AlternateContent>
      </w:r>
      <w:r>
        <w:t xml:space="preserve">Klik op de link </w:t>
      </w:r>
      <w:r w:rsidRPr="003E6E66">
        <w:rPr>
          <w:i/>
        </w:rPr>
        <w:t>‘stage lopen’</w:t>
      </w:r>
      <w:r>
        <w:t>.</w:t>
      </w:r>
    </w:p>
    <w:p w:rsidR="003E6E66" w:rsidRDefault="003E6E66" w:rsidP="00440939">
      <w:pPr>
        <w:jc w:val="center"/>
      </w:pPr>
      <w:r>
        <w:rPr>
          <w:noProof/>
          <w:lang w:val="nl-BE" w:eastAsia="nl-BE"/>
        </w:rPr>
        <mc:AlternateContent>
          <mc:Choice Requires="wps">
            <w:drawing>
              <wp:anchor distT="0" distB="0" distL="114300" distR="114300" simplePos="0" relativeHeight="251662336" behindDoc="0" locked="0" layoutInCell="1" allowOverlap="1">
                <wp:simplePos x="0" y="0"/>
                <wp:positionH relativeFrom="column">
                  <wp:posOffset>4204335</wp:posOffset>
                </wp:positionH>
                <wp:positionV relativeFrom="paragraph">
                  <wp:posOffset>754380</wp:posOffset>
                </wp:positionV>
                <wp:extent cx="1343025" cy="466725"/>
                <wp:effectExtent l="0" t="0" r="28575" b="28575"/>
                <wp:wrapNone/>
                <wp:docPr id="8" name="Ovaal 8"/>
                <wp:cNvGraphicFramePr/>
                <a:graphic xmlns:a="http://schemas.openxmlformats.org/drawingml/2006/main">
                  <a:graphicData uri="http://schemas.microsoft.com/office/word/2010/wordprocessingShape">
                    <wps:wsp>
                      <wps:cNvSpPr/>
                      <wps:spPr>
                        <a:xfrm>
                          <a:off x="0" y="0"/>
                          <a:ext cx="1343025" cy="466725"/>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840EC" id="Ovaal 8" o:spid="_x0000_s1026" style="position:absolute;margin-left:331.05pt;margin-top:59.4pt;width:105.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" filled="f" strokecolor="#5cbbaa [3207]" strokeweight="2pt"/>
            </w:pict>
          </mc:Fallback>
        </mc:AlternateContent>
      </w:r>
      <w:r>
        <w:rPr>
          <w:noProof/>
          <w:lang w:val="nl-BE" w:eastAsia="nl-BE"/>
        </w:rPr>
        <w:drawing>
          <wp:inline distT="0" distB="0" distL="0" distR="0" wp14:anchorId="704D23C2">
            <wp:extent cx="6120765" cy="20669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066925"/>
                    </a:xfrm>
                    <a:prstGeom prst="rect">
                      <a:avLst/>
                    </a:prstGeom>
                    <a:noFill/>
                  </pic:spPr>
                </pic:pic>
              </a:graphicData>
            </a:graphic>
          </wp:inline>
        </w:drawing>
      </w:r>
    </w:p>
    <w:p w:rsidR="003E6E66" w:rsidRDefault="003E6E66" w:rsidP="003E6E66">
      <w:pPr>
        <w:pStyle w:val="Kop1"/>
      </w:pPr>
      <w:r>
        <w:lastRenderedPageBreak/>
        <w:t>Stap 4:</w:t>
      </w:r>
    </w:p>
    <w:p w:rsidR="003E6E66" w:rsidRDefault="003E6E66" w:rsidP="00440939">
      <w:pPr>
        <w:jc w:val="both"/>
        <w:rPr>
          <w:lang w:eastAsia="en-GB"/>
        </w:rPr>
      </w:pPr>
      <w:r>
        <w:rPr>
          <w:lang w:eastAsia="en-GB"/>
        </w:rPr>
        <w:t>Keuzeveld:</w:t>
      </w:r>
    </w:p>
    <w:p w:rsidR="003E6E66" w:rsidRDefault="00E354E5" w:rsidP="0017526C">
      <w:pPr>
        <w:pStyle w:val="Lijstalinea"/>
        <w:numPr>
          <w:ilvl w:val="0"/>
          <w:numId w:val="18"/>
        </w:numPr>
        <w:jc w:val="both"/>
        <w:rPr>
          <w:lang w:eastAsia="en-GB"/>
        </w:rPr>
      </w:pPr>
      <w:r>
        <w:rPr>
          <w:noProof/>
          <w:lang w:val="nl-BE" w:eastAsia="nl-BE"/>
        </w:rPr>
        <mc:AlternateContent>
          <mc:Choice Requires="wps">
            <w:drawing>
              <wp:anchor distT="0" distB="0" distL="114300" distR="114300" simplePos="0" relativeHeight="251665408" behindDoc="0" locked="0" layoutInCell="1" allowOverlap="1">
                <wp:simplePos x="0" y="0"/>
                <wp:positionH relativeFrom="column">
                  <wp:posOffset>1661160</wp:posOffset>
                </wp:positionH>
                <wp:positionV relativeFrom="paragraph">
                  <wp:posOffset>360046</wp:posOffset>
                </wp:positionV>
                <wp:extent cx="600075" cy="1771650"/>
                <wp:effectExtent l="0" t="0" r="66675" b="57150"/>
                <wp:wrapNone/>
                <wp:docPr id="11" name="Rechte verbindingslijn met pijl 11"/>
                <wp:cNvGraphicFramePr/>
                <a:graphic xmlns:a="http://schemas.openxmlformats.org/drawingml/2006/main">
                  <a:graphicData uri="http://schemas.microsoft.com/office/word/2010/wordprocessingShape">
                    <wps:wsp>
                      <wps:cNvCnPr/>
                      <wps:spPr>
                        <a:xfrm>
                          <a:off x="0" y="0"/>
                          <a:ext cx="600075" cy="17716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5AE92" id="Rechte verbindingslijn met pijl 11" o:spid="_x0000_s1026" type="#_x0000_t32" style="position:absolute;margin-left:130.8pt;margin-top:28.35pt;width:47.2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" strokecolor="#51b6a4 [3047]">
                <v:stroke endarrow="block"/>
              </v:shape>
            </w:pict>
          </mc:Fallback>
        </mc:AlternateContent>
      </w:r>
      <w:r w:rsidR="003E6E66">
        <w:rPr>
          <w:lang w:eastAsia="en-GB"/>
        </w:rPr>
        <w:t xml:space="preserve">Je moet je stage nog aanvragen. Maak dan de keuze </w:t>
      </w:r>
      <w:r w:rsidR="003E6E66" w:rsidRPr="003E6E66">
        <w:rPr>
          <w:i/>
          <w:lang w:eastAsia="en-GB"/>
        </w:rPr>
        <w:t>‘word stagiair bij Ziekenhuis Geel’</w:t>
      </w:r>
      <w:r w:rsidR="003E6E66">
        <w:rPr>
          <w:lang w:eastAsia="en-GB"/>
        </w:rPr>
        <w:t xml:space="preserve"> en klik op de link </w:t>
      </w:r>
      <w:r w:rsidR="003E6E66" w:rsidRPr="003E6E66">
        <w:rPr>
          <w:i/>
          <w:lang w:eastAsia="en-GB"/>
        </w:rPr>
        <w:t>‘meer info’</w:t>
      </w:r>
      <w:r w:rsidR="003E6E66">
        <w:rPr>
          <w:i/>
          <w:lang w:eastAsia="en-GB"/>
        </w:rPr>
        <w:t>.</w:t>
      </w:r>
    </w:p>
    <w:p w:rsidR="003E6E66" w:rsidRDefault="00E354E5" w:rsidP="0017526C">
      <w:pPr>
        <w:pStyle w:val="Lijstalinea"/>
        <w:numPr>
          <w:ilvl w:val="0"/>
          <w:numId w:val="18"/>
        </w:numPr>
        <w:jc w:val="both"/>
        <w:rPr>
          <w:lang w:eastAsia="en-GB"/>
        </w:rPr>
      </w:pPr>
      <w:r>
        <w:rPr>
          <w:noProof/>
          <w:lang w:val="nl-BE" w:eastAsia="nl-BE"/>
        </w:rPr>
        <mc:AlternateContent>
          <mc:Choice Requires="wps">
            <w:drawing>
              <wp:anchor distT="0" distB="0" distL="114300" distR="114300" simplePos="0" relativeHeight="251667456" behindDoc="0" locked="0" layoutInCell="1" allowOverlap="1">
                <wp:simplePos x="0" y="0"/>
                <wp:positionH relativeFrom="column">
                  <wp:posOffset>5156835</wp:posOffset>
                </wp:positionH>
                <wp:positionV relativeFrom="paragraph">
                  <wp:posOffset>525780</wp:posOffset>
                </wp:positionV>
                <wp:extent cx="476250" cy="876300"/>
                <wp:effectExtent l="38100" t="0" r="19050" b="57150"/>
                <wp:wrapNone/>
                <wp:docPr id="14" name="Rechte verbindingslijn met pijl 14"/>
                <wp:cNvGraphicFramePr/>
                <a:graphic xmlns:a="http://schemas.openxmlformats.org/drawingml/2006/main">
                  <a:graphicData uri="http://schemas.microsoft.com/office/word/2010/wordprocessingShape">
                    <wps:wsp>
                      <wps:cNvCnPr/>
                      <wps:spPr>
                        <a:xfrm flipH="1">
                          <a:off x="0" y="0"/>
                          <a:ext cx="476250" cy="8763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0B3BEC1D" id="Rechte verbindingslijn met pijl 14" o:spid="_x0000_s1026" type="#_x0000_t32" style="position:absolute;margin-left:406.05pt;margin-top:41.4pt;width:37.5pt;height:6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" strokecolor="#51b6a4 [3047]">
                <v:stroke endarrow="block"/>
              </v:shape>
            </w:pict>
          </mc:Fallback>
        </mc:AlternateContent>
      </w:r>
      <w:r w:rsidR="003E6E66">
        <w:rPr>
          <w:lang w:eastAsia="en-GB"/>
        </w:rPr>
        <w:t xml:space="preserve">De school heeft je stage al aangevraagd </w:t>
      </w:r>
      <w:r>
        <w:rPr>
          <w:lang w:eastAsia="en-GB"/>
        </w:rPr>
        <w:t>of je stage is goedgekeurd door de stagecoördinator. E</w:t>
      </w:r>
      <w:r w:rsidR="003E6E66">
        <w:rPr>
          <w:lang w:eastAsia="en-GB"/>
        </w:rPr>
        <w:t xml:space="preserve">n je wenst informatie over het ziekenhuis en de afdelingen. Maak dan de keuze </w:t>
      </w:r>
      <w:r w:rsidR="003E6E66" w:rsidRPr="003E6E66">
        <w:rPr>
          <w:i/>
          <w:lang w:eastAsia="en-GB"/>
        </w:rPr>
        <w:t>‘start je binnenkort als stagiair bij Ziekenhuis Geel’</w:t>
      </w:r>
      <w:r w:rsidR="003E6E66">
        <w:rPr>
          <w:lang w:eastAsia="en-GB"/>
        </w:rPr>
        <w:t xml:space="preserve"> en klik op de link </w:t>
      </w:r>
      <w:r w:rsidR="003E6E66" w:rsidRPr="003E6E66">
        <w:rPr>
          <w:i/>
          <w:lang w:eastAsia="en-GB"/>
        </w:rPr>
        <w:t>‘meer info’</w:t>
      </w:r>
      <w:r w:rsidR="003E6E66">
        <w:rPr>
          <w:lang w:eastAsia="en-GB"/>
        </w:rPr>
        <w:t>.</w:t>
      </w:r>
    </w:p>
    <w:p w:rsidR="003E6E66" w:rsidRDefault="003E6E66" w:rsidP="00440939">
      <w:pPr>
        <w:jc w:val="center"/>
        <w:rPr>
          <w:lang w:eastAsia="en-GB"/>
        </w:rPr>
      </w:pPr>
      <w:r>
        <w:rPr>
          <w:noProof/>
          <w:lang w:val="nl-BE" w:eastAsia="nl-BE"/>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659765</wp:posOffset>
                </wp:positionV>
                <wp:extent cx="2019300" cy="1695450"/>
                <wp:effectExtent l="0" t="0" r="19050" b="19050"/>
                <wp:wrapNone/>
                <wp:docPr id="12" name="Ovaal 12"/>
                <wp:cNvGraphicFramePr/>
                <a:graphic xmlns:a="http://schemas.openxmlformats.org/drawingml/2006/main">
                  <a:graphicData uri="http://schemas.microsoft.com/office/word/2010/wordprocessingShape">
                    <wps:wsp>
                      <wps:cNvSpPr/>
                      <wps:spPr>
                        <a:xfrm>
                          <a:off x="0" y="0"/>
                          <a:ext cx="2019300" cy="1695450"/>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291CE8" id="Ovaal 12" o:spid="_x0000_s1026" style="position:absolute;margin-left:107.8pt;margin-top:51.95pt;width:159pt;height:133.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" filled="f" strokecolor="#5cbbaa [3207]" strokeweight="2pt">
                <w10:wrap anchorx="margin"/>
              </v:oval>
            </w:pict>
          </mc:Fallback>
        </mc:AlternateContent>
      </w:r>
      <w:r>
        <w:rPr>
          <w:noProof/>
          <w:lang w:val="nl-BE" w:eastAsia="nl-BE"/>
        </w:rPr>
        <mc:AlternateContent>
          <mc:Choice Requires="wps">
            <w:drawing>
              <wp:anchor distT="0" distB="0" distL="114300" distR="114300" simplePos="0" relativeHeight="251664384" behindDoc="0" locked="0" layoutInCell="1" allowOverlap="1">
                <wp:simplePos x="0" y="0"/>
                <wp:positionH relativeFrom="column">
                  <wp:posOffset>1870710</wp:posOffset>
                </wp:positionH>
                <wp:positionV relativeFrom="paragraph">
                  <wp:posOffset>842010</wp:posOffset>
                </wp:positionV>
                <wp:extent cx="2209800" cy="1497965"/>
                <wp:effectExtent l="0" t="0" r="19050" b="26035"/>
                <wp:wrapNone/>
                <wp:docPr id="10" name="Ovaal 10"/>
                <wp:cNvGraphicFramePr/>
                <a:graphic xmlns:a="http://schemas.openxmlformats.org/drawingml/2006/main">
                  <a:graphicData uri="http://schemas.microsoft.com/office/word/2010/wordprocessingShape">
                    <wps:wsp>
                      <wps:cNvSpPr/>
                      <wps:spPr>
                        <a:xfrm>
                          <a:off x="0" y="0"/>
                          <a:ext cx="2209800" cy="1497965"/>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DA3C" id="Ovaal 10" o:spid="_x0000_s1026" style="position:absolute;margin-left:147.3pt;margin-top:66.3pt;width:174pt;height:1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" filled="f" strokecolor="#5cbbaa [3207]" strokeweight="2pt"/>
            </w:pict>
          </mc:Fallback>
        </mc:AlternateContent>
      </w:r>
      <w:r>
        <w:rPr>
          <w:noProof/>
          <w:lang w:val="nl-BE" w:eastAsia="nl-BE"/>
        </w:rPr>
        <w:drawing>
          <wp:inline distT="0" distB="0" distL="0" distR="0" wp14:anchorId="42E02A70" wp14:editId="1AA9DEDE">
            <wp:extent cx="6122035" cy="233616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2336165"/>
                    </a:xfrm>
                    <a:prstGeom prst="rect">
                      <a:avLst/>
                    </a:prstGeom>
                  </pic:spPr>
                </pic:pic>
              </a:graphicData>
            </a:graphic>
          </wp:inline>
        </w:drawing>
      </w:r>
    </w:p>
    <w:p w:rsidR="00E354E5" w:rsidRDefault="00E354E5" w:rsidP="00E354E5">
      <w:pPr>
        <w:pStyle w:val="Kop2"/>
      </w:pPr>
      <w:r>
        <w:t>Keuze 1. Word stagiair bij Ziekenhuis Geel</w:t>
      </w:r>
    </w:p>
    <w:p w:rsidR="00E354E5" w:rsidRDefault="00E354E5" w:rsidP="00440939">
      <w:pPr>
        <w:jc w:val="both"/>
        <w:rPr>
          <w:lang w:eastAsia="en-GB"/>
        </w:rPr>
      </w:pPr>
      <w:r>
        <w:rPr>
          <w:lang w:eastAsia="en-GB"/>
        </w:rPr>
        <w:t xml:space="preserve">Je krijgt een invulveld om je stage aan te vragen. Vul de velden in en klik dan op </w:t>
      </w:r>
      <w:r w:rsidRPr="00E354E5">
        <w:rPr>
          <w:i/>
          <w:lang w:eastAsia="en-GB"/>
        </w:rPr>
        <w:t>‘indienen’</w:t>
      </w:r>
      <w:r>
        <w:rPr>
          <w:lang w:eastAsia="en-GB"/>
        </w:rPr>
        <w:t>.</w:t>
      </w:r>
    </w:p>
    <w:p w:rsidR="00E354E5" w:rsidRPr="00E354E5" w:rsidRDefault="00E354E5" w:rsidP="00440939">
      <w:pPr>
        <w:jc w:val="both"/>
        <w:rPr>
          <w:lang w:eastAsia="en-GB"/>
        </w:rPr>
      </w:pPr>
      <w:r>
        <w:rPr>
          <w:lang w:eastAsia="en-GB"/>
        </w:rPr>
        <w:t xml:space="preserve">Je aanvraag komt bij de stagecoördinator terecht. Zij zal je aanvraag bekijken en je via mail antwoorden. </w:t>
      </w:r>
    </w:p>
    <w:p w:rsidR="00E354E5" w:rsidRDefault="00E354E5" w:rsidP="00440939">
      <w:pPr>
        <w:jc w:val="center"/>
        <w:rPr>
          <w:lang w:eastAsia="en-GB"/>
        </w:rPr>
      </w:pPr>
      <w:r>
        <w:rPr>
          <w:noProof/>
          <w:lang w:val="nl-BE" w:eastAsia="nl-BE"/>
        </w:rPr>
        <w:drawing>
          <wp:inline distT="0" distB="0" distL="0" distR="0" wp14:anchorId="10DDF21D" wp14:editId="7A898705">
            <wp:extent cx="3585415" cy="23336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495" cy="2343440"/>
                    </a:xfrm>
                    <a:prstGeom prst="rect">
                      <a:avLst/>
                    </a:prstGeom>
                  </pic:spPr>
                </pic:pic>
              </a:graphicData>
            </a:graphic>
          </wp:inline>
        </w:drawing>
      </w:r>
    </w:p>
    <w:p w:rsidR="00E354E5" w:rsidRDefault="00E354E5" w:rsidP="00440939">
      <w:pPr>
        <w:jc w:val="center"/>
        <w:rPr>
          <w:lang w:eastAsia="en-GB"/>
        </w:rPr>
      </w:pPr>
      <w:r>
        <w:rPr>
          <w:noProof/>
          <w:lang w:val="nl-BE" w:eastAsia="nl-BE"/>
        </w:rPr>
        <w:drawing>
          <wp:inline distT="0" distB="0" distL="0" distR="0" wp14:anchorId="597C1682" wp14:editId="578315B8">
            <wp:extent cx="1381125" cy="6477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1125" cy="647700"/>
                    </a:xfrm>
                    <a:prstGeom prst="rect">
                      <a:avLst/>
                    </a:prstGeom>
                  </pic:spPr>
                </pic:pic>
              </a:graphicData>
            </a:graphic>
          </wp:inline>
        </w:drawing>
      </w:r>
    </w:p>
    <w:p w:rsidR="00440939" w:rsidRPr="00E354E5" w:rsidRDefault="00440939" w:rsidP="00440939">
      <w:pPr>
        <w:jc w:val="center"/>
        <w:rPr>
          <w:lang w:eastAsia="en-GB"/>
        </w:rPr>
      </w:pPr>
    </w:p>
    <w:p w:rsidR="00E354E5" w:rsidRDefault="00E354E5" w:rsidP="00E354E5">
      <w:pPr>
        <w:pStyle w:val="Kop2"/>
      </w:pPr>
      <w:r>
        <w:lastRenderedPageBreak/>
        <w:t>Keuze 2. Start je binnenkort als stagiair bij Ziekenhuis Geel</w:t>
      </w:r>
    </w:p>
    <w:p w:rsidR="00440939" w:rsidRDefault="00222644" w:rsidP="00440939">
      <w:pPr>
        <w:jc w:val="both"/>
        <w:rPr>
          <w:lang w:eastAsia="en-GB"/>
        </w:rPr>
      </w:pPr>
      <w:r>
        <w:rPr>
          <w:noProof/>
          <w:lang w:val="nl-BE" w:eastAsia="nl-BE"/>
        </w:rPr>
        <mc:AlternateContent>
          <mc:Choice Requires="wps">
            <w:drawing>
              <wp:anchor distT="0" distB="0" distL="114300" distR="114300" simplePos="0" relativeHeight="251669504" behindDoc="0" locked="0" layoutInCell="1" allowOverlap="1">
                <wp:simplePos x="0" y="0"/>
                <wp:positionH relativeFrom="column">
                  <wp:posOffset>2337435</wp:posOffset>
                </wp:positionH>
                <wp:positionV relativeFrom="paragraph">
                  <wp:posOffset>369570</wp:posOffset>
                </wp:positionV>
                <wp:extent cx="2105025" cy="4448175"/>
                <wp:effectExtent l="38100" t="0" r="28575" b="47625"/>
                <wp:wrapNone/>
                <wp:docPr id="19" name="Rechte verbindingslijn met pijl 19"/>
                <wp:cNvGraphicFramePr/>
                <a:graphic xmlns:a="http://schemas.openxmlformats.org/drawingml/2006/main">
                  <a:graphicData uri="http://schemas.microsoft.com/office/word/2010/wordprocessingShape">
                    <wps:wsp>
                      <wps:cNvCnPr/>
                      <wps:spPr>
                        <a:xfrm flipH="1">
                          <a:off x="0" y="0"/>
                          <a:ext cx="2105025" cy="44481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4EACCBBD" id="Rechte verbindingslijn met pijl 19" o:spid="_x0000_s1026" type="#_x0000_t32" style="position:absolute;margin-left:184.05pt;margin-top:29.1pt;width:165.75pt;height:350.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" strokecolor="#51b6a4 [3047]">
                <v:stroke endarrow="block"/>
              </v:shape>
            </w:pict>
          </mc:Fallback>
        </mc:AlternateContent>
      </w:r>
      <w:r w:rsidR="00440939">
        <w:rPr>
          <w:lang w:eastAsia="en-GB"/>
        </w:rPr>
        <w:t>Je krijgt hier een overzicht van de algemene infobrochure voor studenten. En alle infobrochures van de afdelingen waar je stage kan doen. Klik op de link als je brochure wenst te raadplegen.</w:t>
      </w:r>
    </w:p>
    <w:p w:rsidR="00440939" w:rsidRDefault="00440939" w:rsidP="00440939">
      <w:pPr>
        <w:jc w:val="both"/>
        <w:rPr>
          <w:lang w:eastAsia="en-GB"/>
        </w:rPr>
      </w:pPr>
      <w:r>
        <w:rPr>
          <w:lang w:eastAsia="en-GB"/>
        </w:rPr>
        <w:t>In deze brochures vindt je ook de gegevens van de afdeling terug om het diensthoofd en de stagementoren te contacteren</w:t>
      </w:r>
      <w:r w:rsidR="00222644">
        <w:rPr>
          <w:lang w:eastAsia="en-GB"/>
        </w:rPr>
        <w:t>.</w:t>
      </w:r>
    </w:p>
    <w:p w:rsidR="00222644" w:rsidRPr="00440939" w:rsidRDefault="00222644" w:rsidP="00440939">
      <w:pPr>
        <w:jc w:val="both"/>
        <w:rPr>
          <w:lang w:eastAsia="en-GB"/>
        </w:rPr>
      </w:pPr>
      <w:r>
        <w:rPr>
          <w:noProof/>
          <w:lang w:val="nl-BE" w:eastAsia="nl-BE"/>
        </w:rPr>
        <mc:AlternateContent>
          <mc:Choice Requires="wps">
            <w:drawing>
              <wp:anchor distT="0" distB="0" distL="114300" distR="114300" simplePos="0" relativeHeight="251668480" behindDoc="0" locked="0" layoutInCell="1" allowOverlap="1">
                <wp:simplePos x="0" y="0"/>
                <wp:positionH relativeFrom="column">
                  <wp:posOffset>1604010</wp:posOffset>
                </wp:positionH>
                <wp:positionV relativeFrom="paragraph">
                  <wp:posOffset>123824</wp:posOffset>
                </wp:positionV>
                <wp:extent cx="1914525" cy="1514475"/>
                <wp:effectExtent l="38100" t="0" r="28575" b="47625"/>
                <wp:wrapNone/>
                <wp:docPr id="18" name="Rechte verbindingslijn met pijl 18"/>
                <wp:cNvGraphicFramePr/>
                <a:graphic xmlns:a="http://schemas.openxmlformats.org/drawingml/2006/main">
                  <a:graphicData uri="http://schemas.microsoft.com/office/word/2010/wordprocessingShape">
                    <wps:wsp>
                      <wps:cNvCnPr/>
                      <wps:spPr>
                        <a:xfrm flipH="1">
                          <a:off x="0" y="0"/>
                          <a:ext cx="1914525" cy="151447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430CD384" id="Rechte verbindingslijn met pijl 18" o:spid="_x0000_s1026" type="#_x0000_t32" style="position:absolute;margin-left:126.3pt;margin-top:9.75pt;width:150.75pt;height:119.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" strokecolor="#51b6a4 [3047]">
                <v:stroke endarrow="block"/>
              </v:shape>
            </w:pict>
          </mc:Fallback>
        </mc:AlternateContent>
      </w:r>
      <w:r>
        <w:rPr>
          <w:lang w:eastAsia="en-GB"/>
        </w:rPr>
        <w:t>Indien je nog vragen hebt mag je mailen naar de stagecoördinator.</w:t>
      </w:r>
    </w:p>
    <w:p w:rsidR="00E354E5" w:rsidRPr="00E354E5" w:rsidRDefault="00E354E5" w:rsidP="00440939">
      <w:pPr>
        <w:jc w:val="center"/>
        <w:rPr>
          <w:lang w:eastAsia="en-GB"/>
        </w:rPr>
      </w:pPr>
      <w:r>
        <w:rPr>
          <w:noProof/>
          <w:lang w:val="nl-BE" w:eastAsia="nl-BE"/>
        </w:rPr>
        <w:drawing>
          <wp:inline distT="0" distB="0" distL="0" distR="0" wp14:anchorId="144DEFF7" wp14:editId="1F835F9D">
            <wp:extent cx="5962650" cy="5022215"/>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2650" cy="5022215"/>
                    </a:xfrm>
                    <a:prstGeom prst="rect">
                      <a:avLst/>
                    </a:prstGeom>
                  </pic:spPr>
                </pic:pic>
              </a:graphicData>
            </a:graphic>
          </wp:inline>
        </w:drawing>
      </w:r>
    </w:p>
    <w:p w:rsidR="003E6E66" w:rsidRPr="003E6E66" w:rsidRDefault="003E6E66" w:rsidP="003E6E66">
      <w:pPr>
        <w:pStyle w:val="Kop1"/>
      </w:pPr>
      <w:r>
        <w:t>Stap 5:</w:t>
      </w:r>
    </w:p>
    <w:p w:rsidR="003E6E66" w:rsidRDefault="00222644" w:rsidP="006C4032">
      <w:r>
        <w:t>Je stage is goedgekeurd</w:t>
      </w:r>
      <w:r w:rsidR="0017526C">
        <w:t>. Wat nu? Je moet je</w:t>
      </w:r>
      <w:r>
        <w:t xml:space="preserve"> ongeveer 14 dagen voor aanvang van de stage registreren om een logi</w:t>
      </w:r>
      <w:r w:rsidR="00402FB6">
        <w:t>n voor je stage te verkrijgen. Deze link staat in de algemene infobrochure voor studenten.</w:t>
      </w:r>
      <w:bookmarkStart w:id="0" w:name="_GoBack"/>
      <w:bookmarkEnd w:id="0"/>
    </w:p>
    <w:p w:rsidR="00222644" w:rsidRDefault="00222644" w:rsidP="006C4032"/>
    <w:p w:rsidR="00222644" w:rsidRDefault="00222644" w:rsidP="006C4032"/>
    <w:p w:rsidR="00222644" w:rsidRDefault="00222644" w:rsidP="006C4032"/>
    <w:p w:rsidR="00222644" w:rsidRDefault="00222644" w:rsidP="006C4032"/>
    <w:p w:rsidR="00222644" w:rsidRDefault="00222644" w:rsidP="00222644">
      <w:pPr>
        <w:pStyle w:val="Kop1"/>
      </w:pPr>
      <w:r>
        <w:lastRenderedPageBreak/>
        <w:t>Stap 6:</w:t>
      </w:r>
    </w:p>
    <w:p w:rsidR="00222644" w:rsidRPr="00222644" w:rsidRDefault="00222644" w:rsidP="00222644">
      <w:pPr>
        <w:jc w:val="both"/>
        <w:rPr>
          <w:lang w:eastAsia="en-GB"/>
        </w:rPr>
      </w:pPr>
      <w:r>
        <w:rPr>
          <w:noProof/>
          <w:lang w:val="nl-BE" w:eastAsia="nl-BE"/>
        </w:rPr>
        <mc:AlternateContent>
          <mc:Choice Requires="wps">
            <w:drawing>
              <wp:anchor distT="0" distB="0" distL="114300" distR="114300" simplePos="0" relativeHeight="251671552" behindDoc="0" locked="0" layoutInCell="1" allowOverlap="1">
                <wp:simplePos x="0" y="0"/>
                <wp:positionH relativeFrom="column">
                  <wp:posOffset>4261484</wp:posOffset>
                </wp:positionH>
                <wp:positionV relativeFrom="paragraph">
                  <wp:posOffset>130175</wp:posOffset>
                </wp:positionV>
                <wp:extent cx="962025" cy="1219200"/>
                <wp:effectExtent l="38100" t="0" r="28575" b="57150"/>
                <wp:wrapNone/>
                <wp:docPr id="22" name="Rechte verbindingslijn met pijl 22"/>
                <wp:cNvGraphicFramePr/>
                <a:graphic xmlns:a="http://schemas.openxmlformats.org/drawingml/2006/main">
                  <a:graphicData uri="http://schemas.microsoft.com/office/word/2010/wordprocessingShape">
                    <wps:wsp>
                      <wps:cNvCnPr/>
                      <wps:spPr>
                        <a:xfrm flipH="1">
                          <a:off x="0" y="0"/>
                          <a:ext cx="962025" cy="12192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FBBA7" id="Rechte verbindingslijn met pijl 22" o:spid="_x0000_s1026" type="#_x0000_t32" style="position:absolute;margin-left:335.55pt;margin-top:10.25pt;width:75.75pt;height:9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" strokecolor="#51b6a4 [3047]">
                <v:stroke endarrow="block"/>
              </v:shape>
            </w:pict>
          </mc:Fallback>
        </mc:AlternateContent>
      </w:r>
      <w:r>
        <w:rPr>
          <w:lang w:eastAsia="en-GB"/>
        </w:rPr>
        <w:t xml:space="preserve">Je wenst te werken als jobstudent in Ziekenhuis Geel. Klik dan op de link </w:t>
      </w:r>
      <w:r w:rsidRPr="00222644">
        <w:rPr>
          <w:i/>
          <w:lang w:eastAsia="en-GB"/>
        </w:rPr>
        <w:t>‘werken als jobstudent’</w:t>
      </w:r>
      <w:r>
        <w:rPr>
          <w:lang w:eastAsia="en-GB"/>
        </w:rPr>
        <w:t>.</w:t>
      </w:r>
    </w:p>
    <w:p w:rsidR="003E6E66" w:rsidRDefault="00222644" w:rsidP="006C4032">
      <w:r>
        <w:rPr>
          <w:noProof/>
          <w:lang w:val="nl-BE" w:eastAsia="nl-BE"/>
        </w:rPr>
        <mc:AlternateContent>
          <mc:Choice Requires="wps">
            <w:drawing>
              <wp:anchor distT="0" distB="0" distL="114300" distR="114300" simplePos="0" relativeHeight="251670528" behindDoc="0" locked="0" layoutInCell="1" allowOverlap="1">
                <wp:simplePos x="0" y="0"/>
                <wp:positionH relativeFrom="column">
                  <wp:posOffset>3509010</wp:posOffset>
                </wp:positionH>
                <wp:positionV relativeFrom="paragraph">
                  <wp:posOffset>655955</wp:posOffset>
                </wp:positionV>
                <wp:extent cx="2038350" cy="1066800"/>
                <wp:effectExtent l="0" t="0" r="19050" b="19050"/>
                <wp:wrapNone/>
                <wp:docPr id="21" name="Ovaal 21"/>
                <wp:cNvGraphicFramePr/>
                <a:graphic xmlns:a="http://schemas.openxmlformats.org/drawingml/2006/main">
                  <a:graphicData uri="http://schemas.microsoft.com/office/word/2010/wordprocessingShape">
                    <wps:wsp>
                      <wps:cNvSpPr/>
                      <wps:spPr>
                        <a:xfrm>
                          <a:off x="0" y="0"/>
                          <a:ext cx="2038350" cy="1066800"/>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D3439" id="Ovaal 21" o:spid="_x0000_s1026" style="position:absolute;margin-left:276.3pt;margin-top:51.65pt;width:160.5pt;height: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" filled="f" strokecolor="#5cbbaa [3207]" strokeweight="2pt"/>
            </w:pict>
          </mc:Fallback>
        </mc:AlternateContent>
      </w:r>
      <w:r>
        <w:rPr>
          <w:noProof/>
          <w:lang w:val="nl-BE" w:eastAsia="nl-BE"/>
        </w:rPr>
        <w:drawing>
          <wp:inline distT="0" distB="0" distL="0" distR="0" wp14:anchorId="181F2EEE">
            <wp:extent cx="6120765" cy="206692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066925"/>
                    </a:xfrm>
                    <a:prstGeom prst="rect">
                      <a:avLst/>
                    </a:prstGeom>
                    <a:noFill/>
                  </pic:spPr>
                </pic:pic>
              </a:graphicData>
            </a:graphic>
          </wp:inline>
        </w:drawing>
      </w:r>
    </w:p>
    <w:p w:rsidR="003E6E66" w:rsidRDefault="00222644" w:rsidP="006C4032">
      <w:r>
        <w:t>Je krijgt een invulveld om je te registreren als jobstudent. Deze aanmelding komt terecht bij het team HR. Zij zullen je aanvraag bekijken en je via mail antwoorden.</w:t>
      </w:r>
    </w:p>
    <w:p w:rsidR="003E6E66" w:rsidRDefault="00222644" w:rsidP="00222644">
      <w:pPr>
        <w:jc w:val="center"/>
      </w:pPr>
      <w:r>
        <w:rPr>
          <w:noProof/>
          <w:lang w:val="nl-BE" w:eastAsia="nl-BE"/>
        </w:rPr>
        <w:drawing>
          <wp:inline distT="0" distB="0" distL="0" distR="0" wp14:anchorId="2A5FA771" wp14:editId="591387BB">
            <wp:extent cx="6122035" cy="43510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4351020"/>
                    </a:xfrm>
                    <a:prstGeom prst="rect">
                      <a:avLst/>
                    </a:prstGeom>
                  </pic:spPr>
                </pic:pic>
              </a:graphicData>
            </a:graphic>
          </wp:inline>
        </w:drawing>
      </w:r>
    </w:p>
    <w:p w:rsidR="003E6E66" w:rsidRDefault="003E6E66" w:rsidP="006C4032"/>
    <w:p w:rsidR="00910CC3" w:rsidRDefault="00222644" w:rsidP="00222644">
      <w:pPr>
        <w:jc w:val="center"/>
      </w:pPr>
      <w:r>
        <w:rPr>
          <w:noProof/>
          <w:lang w:val="nl-BE" w:eastAsia="nl-BE"/>
        </w:rPr>
        <w:drawing>
          <wp:inline distT="0" distB="0" distL="0" distR="0" wp14:anchorId="2F265FB6">
            <wp:extent cx="1383665" cy="646430"/>
            <wp:effectExtent l="0" t="0" r="6985"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665" cy="646430"/>
                    </a:xfrm>
                    <a:prstGeom prst="rect">
                      <a:avLst/>
                    </a:prstGeom>
                    <a:noFill/>
                  </pic:spPr>
                </pic:pic>
              </a:graphicData>
            </a:graphic>
          </wp:inline>
        </w:drawing>
      </w:r>
    </w:p>
    <w:p w:rsidR="00434C17" w:rsidRPr="00434C17" w:rsidRDefault="00434C17" w:rsidP="006539AF">
      <w:pPr>
        <w:pStyle w:val="Kop2"/>
      </w:pPr>
    </w:p>
    <w:sectPr w:rsidR="00434C17" w:rsidRPr="00434C17" w:rsidSect="00EF5BA8">
      <w:headerReference w:type="default" r:id="rId16"/>
      <w:footerReference w:type="default" r:id="rId17"/>
      <w:headerReference w:type="first" r:id="rId18"/>
      <w:footerReference w:type="first" r:id="rId19"/>
      <w:type w:val="oddPage"/>
      <w:pgSz w:w="11909" w:h="16834" w:code="9"/>
      <w:pgMar w:top="1396" w:right="1134" w:bottom="1644" w:left="1134" w:header="1185" w:footer="65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BA8" w:rsidRDefault="00EF5BA8">
      <w:r>
        <w:separator/>
      </w:r>
    </w:p>
  </w:endnote>
  <w:endnote w:type="continuationSeparator" w:id="0">
    <w:p w:rsidR="00EF5BA8" w:rsidRDefault="00EF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3AE" w:rsidRPr="003D2D1C" w:rsidRDefault="00757229" w:rsidP="003D2D1C">
    <w:pPr>
      <w:pStyle w:val="Voettekst"/>
      <w:tabs>
        <w:tab w:val="clear" w:pos="8640"/>
        <w:tab w:val="left" w:pos="1885"/>
      </w:tabs>
    </w:pPr>
    <w:r>
      <w:rPr>
        <w:noProof/>
        <w:lang w:val="nl-BE" w:eastAsia="nl-BE"/>
      </w:rPr>
      <w:drawing>
        <wp:anchor distT="0" distB="0" distL="114300" distR="114300" simplePos="0" relativeHeight="251679232" behindDoc="1" locked="0" layoutInCell="1" allowOverlap="1" wp14:anchorId="2A5F9AB3" wp14:editId="30BE81F2">
          <wp:simplePos x="0" y="0"/>
          <wp:positionH relativeFrom="column">
            <wp:posOffset>6107933</wp:posOffset>
          </wp:positionH>
          <wp:positionV relativeFrom="paragraph">
            <wp:posOffset>-81915</wp:posOffset>
          </wp:positionV>
          <wp:extent cx="288471" cy="260985"/>
          <wp:effectExtent l="0" t="0" r="3810" b="5715"/>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r="73277"/>
                  <a:stretch/>
                </pic:blipFill>
                <pic:spPr bwMode="auto">
                  <a:xfrm>
                    <a:off x="0" y="0"/>
                    <a:ext cx="288471"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DAF" w:rsidRPr="00904627">
      <w:rPr>
        <w:rFonts w:ascii="Calibri" w:hAnsi="Calibri"/>
        <w:color w:val="7F7F7F" w:themeColor="text1" w:themeTint="80"/>
        <w:szCs w:val="18"/>
      </w:rPr>
      <w:fldChar w:fldCharType="begin"/>
    </w:r>
    <w:r w:rsidR="00242DAF" w:rsidRPr="00904627">
      <w:rPr>
        <w:rFonts w:ascii="Calibri" w:hAnsi="Calibri"/>
        <w:color w:val="7F7F7F" w:themeColor="text1" w:themeTint="80"/>
        <w:szCs w:val="18"/>
      </w:rPr>
      <w:instrText xml:space="preserve"> PAGE   \* MERGEFORMAT </w:instrText>
    </w:r>
    <w:r w:rsidR="00242DAF" w:rsidRPr="00904627">
      <w:rPr>
        <w:rFonts w:ascii="Calibri" w:hAnsi="Calibri"/>
        <w:color w:val="7F7F7F" w:themeColor="text1" w:themeTint="80"/>
        <w:szCs w:val="18"/>
      </w:rPr>
      <w:fldChar w:fldCharType="separate"/>
    </w:r>
    <w:r w:rsidR="00402FB6" w:rsidRPr="00402FB6">
      <w:rPr>
        <w:noProof/>
        <w:color w:val="7F7F7F" w:themeColor="text1" w:themeTint="80"/>
        <w:szCs w:val="18"/>
      </w:rPr>
      <w:t>4</w:t>
    </w:r>
    <w:r w:rsidR="00242DAF" w:rsidRPr="00904627">
      <w:rPr>
        <w:rFonts w:ascii="Calibri" w:hAnsi="Calibri"/>
        <w:noProof/>
        <w:color w:val="7F7F7F" w:themeColor="text1" w:themeTint="80"/>
        <w:szCs w:val="18"/>
      </w:rPr>
      <w:fldChar w:fldCharType="end"/>
    </w:r>
    <w:r w:rsidR="003D2D1C">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C3" w:rsidRDefault="00910CC3">
    <w:pPr>
      <w:pStyle w:val="Voettekst"/>
    </w:pPr>
    <w:r>
      <w:rPr>
        <w:noProof/>
        <w:lang w:val="nl-BE" w:eastAsia="nl-BE"/>
      </w:rPr>
      <mc:AlternateContent>
        <mc:Choice Requires="wps">
          <w:drawing>
            <wp:anchor distT="0" distB="0" distL="114300" distR="114300" simplePos="0" relativeHeight="251685376" behindDoc="0" locked="0" layoutInCell="1" allowOverlap="1" wp14:anchorId="2938EE63" wp14:editId="081E0417">
              <wp:simplePos x="0" y="0"/>
              <wp:positionH relativeFrom="column">
                <wp:posOffset>-102787</wp:posOffset>
              </wp:positionH>
              <wp:positionV relativeFrom="paragraph">
                <wp:posOffset>-371475</wp:posOffset>
              </wp:positionV>
              <wp:extent cx="6086475" cy="7543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86475" cy="754380"/>
                      </a:xfrm>
                      <a:prstGeom prst="rect">
                        <a:avLst/>
                      </a:prstGeom>
                      <a:noFill/>
                      <a:ln w="6350">
                        <a:noFill/>
                      </a:ln>
                    </wps:spPr>
                    <wps:txbx>
                      <w:txbxContent>
                        <w:p w:rsidR="00910CC3" w:rsidRPr="006354DF" w:rsidRDefault="00910CC3" w:rsidP="00910CC3">
                          <w:pPr>
                            <w:rPr>
                              <w:sz w:val="16"/>
                              <w:szCs w:val="18"/>
                            </w:rPr>
                          </w:pPr>
                          <w:r w:rsidRPr="006354DF">
                            <w:rPr>
                              <w:b/>
                              <w:bCs/>
                              <w:sz w:val="18"/>
                              <w:szCs w:val="20"/>
                            </w:rPr>
                            <w:t>Ziekenhuis Geel</w:t>
                          </w:r>
                          <w:r w:rsidRPr="006354DF">
                            <w:rPr>
                              <w:b/>
                              <w:bCs/>
                              <w:sz w:val="18"/>
                              <w:szCs w:val="20"/>
                            </w:rPr>
                            <w:br/>
                          </w:r>
                          <w:r w:rsidRPr="006354DF">
                            <w:rPr>
                              <w:sz w:val="16"/>
                              <w:szCs w:val="18"/>
                            </w:rPr>
                            <w:t xml:space="preserve">J.B. Stessensstraat 2 – 2440 GEEL – 014 57 77 77 ⎹  ziekenhuisgeel.be⎹  info@ziekenhuisgeel.be  </w:t>
                          </w:r>
                          <w:r w:rsidR="00323764">
                            <w:rPr>
                              <w:sz w:val="16"/>
                              <w:szCs w:val="18"/>
                            </w:rPr>
                            <w:br/>
                          </w:r>
                          <w:r w:rsidRPr="006354DF">
                            <w:rPr>
                              <w:sz w:val="16"/>
                              <w:szCs w:val="18"/>
                            </w:rPr>
                            <w:t>© Cynthia Vissers</w:t>
                          </w:r>
                        </w:p>
                        <w:p w:rsidR="00910CC3" w:rsidRDefault="00910CC3" w:rsidP="00910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8EE63" id="_x0000_t202" coordsize="21600,21600" o:spt="202" path="m,l,21600r21600,l21600,xe">
              <v:stroke joinstyle="miter"/>
              <v:path gradientshapeok="t" o:connecttype="rect"/>
            </v:shapetype>
            <v:shape id="Text Box 4" o:spid="_x0000_s1027" type="#_x0000_t202" style="position:absolute;margin-left:-8.1pt;margin-top:-29.25pt;width:479.25pt;height:5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" filled="f" stroked="f" strokeweight=".5pt">
              <v:textbox>
                <w:txbxContent>
                  <w:p w:rsidR="00910CC3" w:rsidRPr="006354DF" w:rsidRDefault="00910CC3" w:rsidP="00910CC3">
                    <w:pPr>
                      <w:rPr>
                        <w:sz w:val="16"/>
                        <w:szCs w:val="18"/>
                      </w:rPr>
                    </w:pPr>
                    <w:r w:rsidRPr="006354DF">
                      <w:rPr>
                        <w:b/>
                        <w:bCs/>
                        <w:sz w:val="18"/>
                        <w:szCs w:val="20"/>
                      </w:rPr>
                      <w:t>Ziekenhuis Geel</w:t>
                    </w:r>
                    <w:r w:rsidRPr="006354DF">
                      <w:rPr>
                        <w:b/>
                        <w:bCs/>
                        <w:sz w:val="18"/>
                        <w:szCs w:val="20"/>
                      </w:rPr>
                      <w:br/>
                    </w:r>
                    <w:r w:rsidRPr="006354DF">
                      <w:rPr>
                        <w:sz w:val="16"/>
                        <w:szCs w:val="18"/>
                      </w:rPr>
                      <w:t xml:space="preserve">J.B. Stessensstraat 2 – 2440 GEEL – 014 57 77 77 ⎹  ziekenhuisgeel.be⎹  info@ziekenhuisgeel.be  </w:t>
                    </w:r>
                    <w:r w:rsidR="00323764">
                      <w:rPr>
                        <w:sz w:val="16"/>
                        <w:szCs w:val="18"/>
                      </w:rPr>
                      <w:br/>
                    </w:r>
                    <w:r w:rsidRPr="006354DF">
                      <w:rPr>
                        <w:sz w:val="16"/>
                        <w:szCs w:val="18"/>
                      </w:rPr>
                      <w:t>© Cynthia Vissers</w:t>
                    </w:r>
                  </w:p>
                  <w:p w:rsidR="00910CC3" w:rsidRDefault="00910CC3" w:rsidP="00910CC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BA8" w:rsidRDefault="00EF5BA8">
      <w:r>
        <w:separator/>
      </w:r>
    </w:p>
  </w:footnote>
  <w:footnote w:type="continuationSeparator" w:id="0">
    <w:p w:rsidR="00EF5BA8" w:rsidRDefault="00EF5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92" w:rsidRDefault="00517792">
    <w:pPr>
      <w:pStyle w:val="Koptekst"/>
    </w:pPr>
    <w:r>
      <w:rPr>
        <w:b/>
        <w:noProof/>
        <w:lang w:val="nl-BE" w:eastAsia="nl-BE"/>
      </w:rPr>
      <w:drawing>
        <wp:anchor distT="0" distB="0" distL="114300" distR="114300" simplePos="0" relativeHeight="251687424" behindDoc="1" locked="0" layoutInCell="1" allowOverlap="1" wp14:anchorId="1111670B" wp14:editId="63AACBF6">
          <wp:simplePos x="0" y="0"/>
          <wp:positionH relativeFrom="column">
            <wp:posOffset>5855335</wp:posOffset>
          </wp:positionH>
          <wp:positionV relativeFrom="paragraph">
            <wp:posOffset>-294951</wp:posOffset>
          </wp:positionV>
          <wp:extent cx="1476512" cy="1404964"/>
          <wp:effectExtent l="0" t="0" r="0" b="5080"/>
          <wp:wrapNone/>
          <wp:docPr id="989669004" name="Graphic 98966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5781" name="Graphic 1641405781"/>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1476512" cy="14049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CC3" w:rsidRDefault="00910CC3">
    <w:pPr>
      <w:pStyle w:val="Koptekst"/>
    </w:pPr>
    <w:r>
      <w:rPr>
        <w:b/>
        <w:noProof/>
        <w:lang w:val="nl-BE" w:eastAsia="nl-BE"/>
      </w:rPr>
      <w:drawing>
        <wp:anchor distT="0" distB="0" distL="114300" distR="114300" simplePos="0" relativeHeight="251683328" behindDoc="1" locked="0" layoutInCell="1" allowOverlap="1" wp14:anchorId="178BEE3E" wp14:editId="6E3F8561">
          <wp:simplePos x="0" y="0"/>
          <wp:positionH relativeFrom="column">
            <wp:posOffset>-1361994</wp:posOffset>
          </wp:positionH>
          <wp:positionV relativeFrom="paragraph">
            <wp:posOffset>204781</wp:posOffset>
          </wp:positionV>
          <wp:extent cx="2391794" cy="2275894"/>
          <wp:effectExtent l="0" t="0" r="0" b="0"/>
          <wp:wrapNone/>
          <wp:docPr id="710899641" name="Graphic 71089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5781" name="Graphic 1641405781"/>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391794" cy="2275894"/>
                  </a:xfrm>
                  <a:prstGeom prst="rect">
                    <a:avLst/>
                  </a:prstGeom>
                </pic:spPr>
              </pic:pic>
            </a:graphicData>
          </a:graphic>
          <wp14:sizeRelH relativeFrom="page">
            <wp14:pctWidth>0</wp14:pctWidth>
          </wp14:sizeRelH>
          <wp14:sizeRelV relativeFrom="page">
            <wp14:pctHeight>0</wp14:pctHeight>
          </wp14:sizeRelV>
        </wp:anchor>
      </w:drawing>
    </w:r>
    <w:r>
      <w:rPr>
        <w:noProof/>
        <w:sz w:val="20"/>
        <w:lang w:val="nl-BE" w:eastAsia="nl-BE"/>
      </w:rPr>
      <w:drawing>
        <wp:anchor distT="0" distB="0" distL="114300" distR="114300" simplePos="0" relativeHeight="251681280" behindDoc="1" locked="0" layoutInCell="1" allowOverlap="1" wp14:anchorId="15ECD7AC" wp14:editId="3A1A97A9">
          <wp:simplePos x="0" y="0"/>
          <wp:positionH relativeFrom="column">
            <wp:posOffset>3960495</wp:posOffset>
          </wp:positionH>
          <wp:positionV relativeFrom="paragraph">
            <wp:posOffset>-169748</wp:posOffset>
          </wp:positionV>
          <wp:extent cx="2185670" cy="439420"/>
          <wp:effectExtent l="0" t="0" r="0" b="5080"/>
          <wp:wrapNone/>
          <wp:docPr id="79992507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25074" name="Picture 1"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185670" cy="439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B9815E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41F39E7"/>
    <w:multiLevelType w:val="multilevel"/>
    <w:tmpl w:val="0DF24F6A"/>
    <w:styleLink w:val="BulletList"/>
    <w:lvl w:ilvl="0">
      <w:start w:val="1"/>
      <w:numFmt w:val="bullet"/>
      <w:lvlText w:val="•"/>
      <w:lvlJc w:val="left"/>
      <w:pPr>
        <w:tabs>
          <w:tab w:val="num" w:pos="360"/>
        </w:tabs>
        <w:ind w:left="360" w:hanging="360"/>
      </w:pPr>
      <w:rPr>
        <w:rFonts w:ascii="Tahoma" w:hAnsi="Tahoma" w:cs="Tahoma" w:hint="default"/>
        <w:b w:val="0"/>
        <w:color w:val="003366"/>
        <w:sz w:val="22"/>
        <w:szCs w:val="22"/>
      </w:rPr>
    </w:lvl>
    <w:lvl w:ilvl="1">
      <w:start w:val="1"/>
      <w:numFmt w:val="bullet"/>
      <w:lvlText w:val="»"/>
      <w:lvlJc w:val="left"/>
      <w:pPr>
        <w:tabs>
          <w:tab w:val="num" w:pos="720"/>
        </w:tabs>
        <w:ind w:left="720" w:hanging="360"/>
      </w:pPr>
      <w:rPr>
        <w:rFonts w:ascii="Arial" w:hAnsi="Arial" w:cs="Arial" w:hint="default"/>
        <w:b w:val="0"/>
        <w:color w:val="003366"/>
        <w:sz w:val="22"/>
      </w:rPr>
    </w:lvl>
    <w:lvl w:ilvl="2">
      <w:start w:val="1"/>
      <w:numFmt w:val="bullet"/>
      <w:lvlText w:val="›"/>
      <w:lvlJc w:val="left"/>
      <w:pPr>
        <w:tabs>
          <w:tab w:val="num" w:pos="1080"/>
        </w:tabs>
        <w:ind w:left="1080" w:hanging="360"/>
      </w:pPr>
      <w:rPr>
        <w:rFonts w:ascii="Arial" w:hAnsi="Arial" w:cs="Arial" w:hint="default"/>
        <w:b w:val="0"/>
        <w:color w:val="003366"/>
        <w:sz w:val="22"/>
      </w:rPr>
    </w:lvl>
    <w:lvl w:ilvl="3">
      <w:start w:val="1"/>
      <w:numFmt w:val="bullet"/>
      <w:lvlText w:val="-"/>
      <w:lvlJc w:val="left"/>
      <w:pPr>
        <w:tabs>
          <w:tab w:val="num" w:pos="1440"/>
        </w:tabs>
        <w:ind w:left="1440" w:hanging="360"/>
      </w:pPr>
      <w:rPr>
        <w:rFonts w:ascii="Arial" w:hAnsi="Arial" w:cs="Arial" w:hint="default"/>
        <w:b w:val="0"/>
        <w:color w:val="003366"/>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D466E"/>
    <w:multiLevelType w:val="multilevel"/>
    <w:tmpl w:val="6204BA94"/>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B17236D"/>
    <w:multiLevelType w:val="hybridMultilevel"/>
    <w:tmpl w:val="A822B742"/>
    <w:lvl w:ilvl="0" w:tplc="A68A8B04">
      <w:start w:val="1"/>
      <w:numFmt w:val="bullet"/>
      <w:pStyle w:val="Bullet1"/>
      <w:lvlText w:val=""/>
      <w:lvlJc w:val="left"/>
      <w:pPr>
        <w:tabs>
          <w:tab w:val="num" w:pos="283"/>
        </w:tabs>
        <w:ind w:left="283" w:hanging="283"/>
      </w:pPr>
      <w:rPr>
        <w:rFonts w:ascii="Symbol" w:hAnsi="Symbol" w:hint="default"/>
        <w:color w:val="13324F" w:themeColor="accent1"/>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1CDD7FE2"/>
    <w:multiLevelType w:val="multilevel"/>
    <w:tmpl w:val="1B9815EA"/>
    <w:styleLink w:val="CurrentList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F1B0C31"/>
    <w:multiLevelType w:val="hybridMultilevel"/>
    <w:tmpl w:val="BD005C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26B2985"/>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5946F7"/>
    <w:multiLevelType w:val="multilevel"/>
    <w:tmpl w:val="80465C78"/>
    <w:styleLink w:val="LetterList"/>
    <w:lvl w:ilvl="0">
      <w:start w:val="1"/>
      <w:numFmt w:val="lowerLetter"/>
      <w:lvlText w:val="%1)"/>
      <w:lvlJc w:val="left"/>
      <w:pPr>
        <w:tabs>
          <w:tab w:val="num" w:pos="360"/>
        </w:tabs>
        <w:ind w:left="360" w:hanging="360"/>
      </w:pPr>
      <w:rPr>
        <w:rFonts w:hint="default"/>
        <w:color w:val="003366"/>
        <w:sz w:val="22"/>
        <w:szCs w:val="22"/>
      </w:rPr>
    </w:lvl>
    <w:lvl w:ilvl="1">
      <w:start w:val="1"/>
      <w:numFmt w:val="lowerRoman"/>
      <w:lvlText w:val="%2."/>
      <w:lvlJc w:val="left"/>
      <w:pPr>
        <w:tabs>
          <w:tab w:val="num" w:pos="1080"/>
        </w:tabs>
        <w:ind w:left="1080" w:hanging="720"/>
      </w:pPr>
      <w:rPr>
        <w:rFonts w:hint="default"/>
        <w:color w:val="003366"/>
      </w:rPr>
    </w:lvl>
    <w:lvl w:ilvl="2">
      <w:start w:val="1"/>
      <w:numFmt w:val="lowerRoman"/>
      <w:lvlText w:val="%3."/>
      <w:lvlJc w:val="right"/>
      <w:pPr>
        <w:tabs>
          <w:tab w:val="num" w:pos="2160"/>
        </w:tabs>
        <w:ind w:left="2160" w:hanging="180"/>
      </w:pPr>
      <w:rPr>
        <w:rFonts w:hint="default"/>
        <w:color w:val="003366"/>
      </w:rPr>
    </w:lvl>
    <w:lvl w:ilvl="3">
      <w:start w:val="1"/>
      <w:numFmt w:val="decimal"/>
      <w:lvlText w:val="%4."/>
      <w:lvlJc w:val="left"/>
      <w:pPr>
        <w:tabs>
          <w:tab w:val="num" w:pos="2880"/>
        </w:tabs>
        <w:ind w:left="2880" w:hanging="360"/>
      </w:pPr>
      <w:rPr>
        <w:rFonts w:hint="default"/>
        <w:color w:val="003366"/>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34CC2A4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8B76765"/>
    <w:multiLevelType w:val="multilevel"/>
    <w:tmpl w:val="ECD412B6"/>
    <w:styleLink w:val="RomanList"/>
    <w:lvl w:ilvl="0">
      <w:start w:val="1"/>
      <w:numFmt w:val="upperRoman"/>
      <w:lvlText w:val="%1"/>
      <w:lvlJc w:val="left"/>
      <w:pPr>
        <w:tabs>
          <w:tab w:val="num" w:pos="720"/>
        </w:tabs>
        <w:ind w:left="720" w:hanging="720"/>
      </w:pPr>
      <w:rPr>
        <w:rFonts w:hint="default"/>
        <w:b/>
        <w:color w:val="003366"/>
        <w:sz w:val="22"/>
        <w:szCs w:val="22"/>
      </w:rPr>
    </w:lvl>
    <w:lvl w:ilvl="1">
      <w:start w:val="1"/>
      <w:numFmt w:val="upperLetter"/>
      <w:lvlText w:val="%2"/>
      <w:lvlJc w:val="left"/>
      <w:pPr>
        <w:tabs>
          <w:tab w:val="num" w:pos="1080"/>
        </w:tabs>
        <w:ind w:left="1080" w:hanging="720"/>
      </w:pPr>
      <w:rPr>
        <w:rFonts w:hint="default"/>
        <w:b/>
        <w:color w:val="003366"/>
        <w:sz w:val="22"/>
      </w:rPr>
    </w:lvl>
    <w:lvl w:ilvl="2">
      <w:start w:val="1"/>
      <w:numFmt w:val="lowerRoman"/>
      <w:lvlText w:val="%3)"/>
      <w:lvlJc w:val="left"/>
      <w:pPr>
        <w:tabs>
          <w:tab w:val="num" w:pos="1440"/>
        </w:tabs>
        <w:ind w:left="1440" w:hanging="720"/>
      </w:pPr>
      <w:rPr>
        <w:rFonts w:hint="default"/>
        <w:b/>
        <w:color w:val="003366"/>
        <w:sz w:val="22"/>
      </w:rPr>
    </w:lvl>
    <w:lvl w:ilvl="3">
      <w:start w:val="1"/>
      <w:numFmt w:val="lowerLetter"/>
      <w:lvlText w:val="%4)"/>
      <w:lvlJc w:val="left"/>
      <w:pPr>
        <w:tabs>
          <w:tab w:val="num" w:pos="1800"/>
        </w:tabs>
        <w:ind w:left="1800" w:hanging="720"/>
      </w:pPr>
      <w:rPr>
        <w:rFonts w:hint="default"/>
        <w:b/>
        <w:color w:val="003366"/>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A60768C"/>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AF94C03"/>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4206B8F"/>
    <w:multiLevelType w:val="multilevel"/>
    <w:tmpl w:val="1B9815EA"/>
    <w:styleLink w:val="CurrentList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705409A5"/>
    <w:multiLevelType w:val="multilevel"/>
    <w:tmpl w:val="E24C32E4"/>
    <w:lvl w:ilvl="0">
      <w:start w:val="1"/>
      <w:numFmt w:val="bullet"/>
      <w:pStyle w:val="Lijstalinea"/>
      <w:lvlText w:val=""/>
      <w:lvlJc w:val="left"/>
      <w:pPr>
        <w:ind w:left="227" w:hanging="227"/>
      </w:pPr>
      <w:rPr>
        <w:rFonts w:ascii="Symbol" w:hAnsi="Symbol" w:hint="default"/>
        <w:color w:val="004C69"/>
      </w:rPr>
    </w:lvl>
    <w:lvl w:ilvl="1">
      <w:start w:val="1"/>
      <w:numFmt w:val="bullet"/>
      <w:lvlText w:val="-"/>
      <w:lvlJc w:val="left"/>
      <w:pPr>
        <w:ind w:left="454" w:hanging="227"/>
      </w:pPr>
      <w:rPr>
        <w:rFonts w:ascii="Times New Roman" w:hAnsi="Times New Roman" w:cs="Times New Roman" w:hint="default"/>
        <w:b w:val="0"/>
        <w:i w:val="0"/>
        <w:color w:val="7F7F7F" w:themeColor="text1" w:themeTint="80"/>
      </w:rPr>
    </w:lvl>
    <w:lvl w:ilvl="2">
      <w:start w:val="1"/>
      <w:numFmt w:val="bullet"/>
      <w:lvlText w:val=""/>
      <w:lvlJc w:val="left"/>
      <w:pPr>
        <w:ind w:left="680" w:hanging="226"/>
      </w:pPr>
      <w:rPr>
        <w:rFonts w:ascii="Wingdings" w:hAnsi="Wingdings" w:hint="default"/>
      </w:rPr>
    </w:lvl>
    <w:lvl w:ilvl="3">
      <w:start w:val="1"/>
      <w:numFmt w:val="bullet"/>
      <w:lvlText w:val=""/>
      <w:lvlJc w:val="left"/>
      <w:pPr>
        <w:ind w:left="907" w:hanging="227"/>
      </w:pPr>
      <w:rPr>
        <w:rFonts w:ascii="Symbol" w:hAnsi="Symbol" w:hint="default"/>
      </w:rPr>
    </w:lvl>
    <w:lvl w:ilvl="4">
      <w:start w:val="1"/>
      <w:numFmt w:val="bullet"/>
      <w:lvlText w:val=""/>
      <w:lvlJc w:val="left"/>
      <w:pPr>
        <w:ind w:left="1134" w:hanging="227"/>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4680" w:hanging="360"/>
      </w:pPr>
      <w:rPr>
        <w:rFonts w:ascii="Wingdings" w:hAnsi="Wingdings" w:hint="default"/>
      </w:rPr>
    </w:lvl>
    <w:lvl w:ilvl="7">
      <w:start w:val="1"/>
      <w:numFmt w:val="bullet"/>
      <w:lvlText w:val=""/>
      <w:lvlJc w:val="left"/>
      <w:pPr>
        <w:ind w:left="5040" w:hanging="360"/>
      </w:pPr>
      <w:rPr>
        <w:rFonts w:ascii="Symbol" w:hAnsi="Symbol" w:hint="default"/>
      </w:rPr>
    </w:lvl>
    <w:lvl w:ilvl="8">
      <w:start w:val="1"/>
      <w:numFmt w:val="bullet"/>
      <w:lvlText w:val=""/>
      <w:lvlJc w:val="left"/>
      <w:pPr>
        <w:ind w:left="5400" w:hanging="360"/>
      </w:pPr>
      <w:rPr>
        <w:rFonts w:ascii="Symbol" w:hAnsi="Symbol" w:hint="default"/>
      </w:rPr>
    </w:lvl>
  </w:abstractNum>
  <w:abstractNum w:abstractNumId="15" w15:restartNumberingAfterBreak="0">
    <w:nsid w:val="716A46DA"/>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25391F"/>
    <w:multiLevelType w:val="multilevel"/>
    <w:tmpl w:val="1B9815EA"/>
    <w:styleLink w:val="CurrentList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7FB81085"/>
    <w:multiLevelType w:val="multilevel"/>
    <w:tmpl w:val="21F4EFBE"/>
    <w:styleLink w:val="NumberList"/>
    <w:lvl w:ilvl="0">
      <w:start w:val="1"/>
      <w:numFmt w:val="decimal"/>
      <w:lvlText w:val="%1."/>
      <w:lvlJc w:val="left"/>
      <w:pPr>
        <w:tabs>
          <w:tab w:val="num" w:pos="360"/>
        </w:tabs>
        <w:ind w:left="360" w:hanging="360"/>
      </w:pPr>
      <w:rPr>
        <w:rFonts w:hint="default"/>
        <w:color w:val="003366"/>
        <w:sz w:val="22"/>
        <w:szCs w:val="22"/>
      </w:rPr>
    </w:lvl>
    <w:lvl w:ilvl="1">
      <w:start w:val="1"/>
      <w:numFmt w:val="decimal"/>
      <w:lvlText w:val="%1.%2."/>
      <w:lvlJc w:val="left"/>
      <w:pPr>
        <w:tabs>
          <w:tab w:val="num" w:pos="720"/>
        </w:tabs>
        <w:ind w:left="720" w:hanging="360"/>
      </w:pPr>
      <w:rPr>
        <w:rFonts w:hint="default"/>
        <w:color w:val="003366"/>
      </w:rPr>
    </w:lvl>
    <w:lvl w:ilvl="2">
      <w:start w:val="1"/>
      <w:numFmt w:val="decimal"/>
      <w:lvlText w:val="%1.%2.%3."/>
      <w:lvlJc w:val="left"/>
      <w:pPr>
        <w:tabs>
          <w:tab w:val="num" w:pos="1080"/>
        </w:tabs>
        <w:ind w:left="1080" w:hanging="360"/>
      </w:pPr>
      <w:rPr>
        <w:rFonts w:hint="default"/>
        <w:color w:val="003366"/>
      </w:rPr>
    </w:lvl>
    <w:lvl w:ilvl="3">
      <w:start w:val="1"/>
      <w:numFmt w:val="decimal"/>
      <w:lvlText w:val="%1.%2.%3.%4."/>
      <w:lvlJc w:val="left"/>
      <w:pPr>
        <w:tabs>
          <w:tab w:val="num" w:pos="1440"/>
        </w:tabs>
        <w:ind w:left="1440" w:hanging="360"/>
      </w:pPr>
      <w:rPr>
        <w:rFonts w:hint="default"/>
        <w:color w:val="003366"/>
      </w:rPr>
    </w:lvl>
    <w:lvl w:ilvl="4">
      <w:start w:val="1"/>
      <w:numFmt w:val="decimal"/>
      <w:lvlText w:val="%1.%2.%3.%4.%5"/>
      <w:lvlJc w:val="left"/>
      <w:pPr>
        <w:tabs>
          <w:tab w:val="num" w:pos="1800"/>
        </w:tabs>
        <w:ind w:left="1800" w:hanging="360"/>
      </w:pPr>
      <w:rPr>
        <w:rFonts w:hint="default"/>
        <w:color w:val="003366"/>
      </w:rPr>
    </w:lvl>
    <w:lvl w:ilvl="5">
      <w:start w:val="1"/>
      <w:numFmt w:val="decimal"/>
      <w:lvlText w:val="%1.%2.%3.%4.%5.%6"/>
      <w:lvlJc w:val="left"/>
      <w:pPr>
        <w:tabs>
          <w:tab w:val="num" w:pos="2160"/>
        </w:tabs>
        <w:ind w:left="2160" w:hanging="360"/>
      </w:pPr>
      <w:rPr>
        <w:rFonts w:hint="default"/>
        <w:color w:val="003366"/>
      </w:rPr>
    </w:lvl>
    <w:lvl w:ilvl="6">
      <w:start w:val="1"/>
      <w:numFmt w:val="decimal"/>
      <w:lvlText w:val="%1.%2.%3.%4.%5.%6.%7"/>
      <w:lvlJc w:val="left"/>
      <w:pPr>
        <w:tabs>
          <w:tab w:val="num" w:pos="2520"/>
        </w:tabs>
        <w:ind w:left="2520" w:hanging="360"/>
      </w:pPr>
      <w:rPr>
        <w:rFonts w:hint="default"/>
        <w:color w:val="003366"/>
      </w:rPr>
    </w:lvl>
    <w:lvl w:ilvl="7">
      <w:start w:val="1"/>
      <w:numFmt w:val="decimal"/>
      <w:lvlText w:val="%1.%2.%3.%4.%5.%6.%7.%8"/>
      <w:lvlJc w:val="left"/>
      <w:pPr>
        <w:tabs>
          <w:tab w:val="num" w:pos="2880"/>
        </w:tabs>
        <w:ind w:left="2880" w:hanging="360"/>
      </w:pPr>
      <w:rPr>
        <w:rFonts w:hint="default"/>
        <w:color w:val="003366"/>
      </w:rPr>
    </w:lvl>
    <w:lvl w:ilvl="8">
      <w:start w:val="1"/>
      <w:numFmt w:val="decimal"/>
      <w:lvlText w:val="%1.%2.%3.%4.%5.%6.%7.%8.%9"/>
      <w:lvlJc w:val="left"/>
      <w:pPr>
        <w:tabs>
          <w:tab w:val="num" w:pos="3240"/>
        </w:tabs>
        <w:ind w:left="3240" w:hanging="360"/>
      </w:pPr>
      <w:rPr>
        <w:rFonts w:hint="default"/>
        <w:color w:val="003366"/>
      </w:rPr>
    </w:lvl>
  </w:abstractNum>
  <w:num w:numId="1">
    <w:abstractNumId w:val="2"/>
  </w:num>
  <w:num w:numId="2">
    <w:abstractNumId w:val="1"/>
  </w:num>
  <w:num w:numId="3">
    <w:abstractNumId w:val="11"/>
  </w:num>
  <w:num w:numId="4">
    <w:abstractNumId w:val="7"/>
  </w:num>
  <w:num w:numId="5">
    <w:abstractNumId w:val="17"/>
  </w:num>
  <w:num w:numId="6">
    <w:abstractNumId w:val="9"/>
  </w:num>
  <w:num w:numId="7">
    <w:abstractNumId w:val="3"/>
  </w:num>
  <w:num w:numId="8">
    <w:abstractNumId w:val="14"/>
  </w:num>
  <w:num w:numId="9">
    <w:abstractNumId w:val="0"/>
  </w:num>
  <w:num w:numId="10">
    <w:abstractNumId w:val="13"/>
  </w:num>
  <w:num w:numId="11">
    <w:abstractNumId w:val="6"/>
  </w:num>
  <w:num w:numId="12">
    <w:abstractNumId w:val="16"/>
  </w:num>
  <w:num w:numId="13">
    <w:abstractNumId w:val="10"/>
  </w:num>
  <w:num w:numId="14">
    <w:abstractNumId w:val="8"/>
  </w:num>
  <w:num w:numId="15">
    <w:abstractNumId w:val="12"/>
  </w:num>
  <w:num w:numId="16">
    <w:abstractNumId w:val="4"/>
  </w:num>
  <w:num w:numId="17">
    <w:abstractNumId w:val="15"/>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Start" w:val="5"/>
    <w:docVar w:name="Callout1Border" w:val="False"/>
    <w:docVar w:name="Callout1Fill" w:val="6697728"/>
    <w:docVar w:name="Callout1White" w:val="True"/>
    <w:docVar w:name="Callout2Border" w:val="False"/>
    <w:docVar w:name="Callout2Fill" w:val="6697728"/>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Commercial-in-Confidence"/>
    <w:docVar w:name="DocXScheme" w:val="SCISYS Corporate"/>
    <w:docVar w:name="EBoxColour" w:val="15132390"/>
    <w:docVar w:name="MasterHdrFtr" w:val="2"/>
    <w:docVar w:name="ObjCounter" w:val="1"/>
    <w:docVar w:name="PaperWeight" w:val="80"/>
    <w:docVar w:name="PicturePath" w:val="c:\users\thompson_rs\appdata\roaming\microsoft\templates\"/>
    <w:docVar w:name="ProformaName" w:val=" "/>
    <w:docVar w:name="ProformaVersion" w:val=" "/>
    <w:docVar w:name="TemplateName" w:val="RHEA Root"/>
    <w:docVar w:name="TemplateVersion" w:val="2.1"/>
    <w:docVar w:name="TextIndent" w:val="2"/>
  </w:docVars>
  <w:rsids>
    <w:rsidRoot w:val="00EF5BA8"/>
    <w:rsid w:val="000005A0"/>
    <w:rsid w:val="00000658"/>
    <w:rsid w:val="000019E2"/>
    <w:rsid w:val="00002A85"/>
    <w:rsid w:val="00002DBB"/>
    <w:rsid w:val="0000347C"/>
    <w:rsid w:val="00003B22"/>
    <w:rsid w:val="00003FC9"/>
    <w:rsid w:val="00004035"/>
    <w:rsid w:val="00005624"/>
    <w:rsid w:val="00005812"/>
    <w:rsid w:val="00005C11"/>
    <w:rsid w:val="00007BAE"/>
    <w:rsid w:val="0001050A"/>
    <w:rsid w:val="0001052E"/>
    <w:rsid w:val="00010723"/>
    <w:rsid w:val="0001132A"/>
    <w:rsid w:val="00012911"/>
    <w:rsid w:val="0001328B"/>
    <w:rsid w:val="00013398"/>
    <w:rsid w:val="000143ED"/>
    <w:rsid w:val="0001450B"/>
    <w:rsid w:val="00014A31"/>
    <w:rsid w:val="00014B91"/>
    <w:rsid w:val="0001507E"/>
    <w:rsid w:val="000158EB"/>
    <w:rsid w:val="00015DC5"/>
    <w:rsid w:val="00016B86"/>
    <w:rsid w:val="00016E02"/>
    <w:rsid w:val="00016E33"/>
    <w:rsid w:val="00017C39"/>
    <w:rsid w:val="00021285"/>
    <w:rsid w:val="000214C0"/>
    <w:rsid w:val="00021564"/>
    <w:rsid w:val="00022145"/>
    <w:rsid w:val="0002217F"/>
    <w:rsid w:val="0002266C"/>
    <w:rsid w:val="000226FF"/>
    <w:rsid w:val="0002390B"/>
    <w:rsid w:val="00023F02"/>
    <w:rsid w:val="00023FD7"/>
    <w:rsid w:val="00024653"/>
    <w:rsid w:val="000256A8"/>
    <w:rsid w:val="00025736"/>
    <w:rsid w:val="000260FD"/>
    <w:rsid w:val="00026218"/>
    <w:rsid w:val="0002695F"/>
    <w:rsid w:val="000269FA"/>
    <w:rsid w:val="00026BAA"/>
    <w:rsid w:val="00026BFF"/>
    <w:rsid w:val="00026E92"/>
    <w:rsid w:val="00026FE9"/>
    <w:rsid w:val="00027B8C"/>
    <w:rsid w:val="00027E72"/>
    <w:rsid w:val="00030B0A"/>
    <w:rsid w:val="00031F96"/>
    <w:rsid w:val="00032CEF"/>
    <w:rsid w:val="00032E6D"/>
    <w:rsid w:val="0003346C"/>
    <w:rsid w:val="0003376D"/>
    <w:rsid w:val="00034A57"/>
    <w:rsid w:val="0003574D"/>
    <w:rsid w:val="00036413"/>
    <w:rsid w:val="00037840"/>
    <w:rsid w:val="00040667"/>
    <w:rsid w:val="000406A6"/>
    <w:rsid w:val="00040C9A"/>
    <w:rsid w:val="00040D2B"/>
    <w:rsid w:val="00040F67"/>
    <w:rsid w:val="00041091"/>
    <w:rsid w:val="000412ED"/>
    <w:rsid w:val="00042E32"/>
    <w:rsid w:val="00042F34"/>
    <w:rsid w:val="00043C1D"/>
    <w:rsid w:val="00043EE9"/>
    <w:rsid w:val="00044028"/>
    <w:rsid w:val="00045A84"/>
    <w:rsid w:val="000460ED"/>
    <w:rsid w:val="0004667E"/>
    <w:rsid w:val="00046714"/>
    <w:rsid w:val="00046CFE"/>
    <w:rsid w:val="00047B8C"/>
    <w:rsid w:val="00047BEE"/>
    <w:rsid w:val="00047F48"/>
    <w:rsid w:val="000500BF"/>
    <w:rsid w:val="000501D7"/>
    <w:rsid w:val="00050AB7"/>
    <w:rsid w:val="00050E4D"/>
    <w:rsid w:val="000511FF"/>
    <w:rsid w:val="000516A9"/>
    <w:rsid w:val="00051B58"/>
    <w:rsid w:val="00051C33"/>
    <w:rsid w:val="00051F1D"/>
    <w:rsid w:val="00055335"/>
    <w:rsid w:val="000555F2"/>
    <w:rsid w:val="00055E99"/>
    <w:rsid w:val="00056563"/>
    <w:rsid w:val="000565C8"/>
    <w:rsid w:val="000568C3"/>
    <w:rsid w:val="00056A03"/>
    <w:rsid w:val="000570D4"/>
    <w:rsid w:val="000572CE"/>
    <w:rsid w:val="000574D8"/>
    <w:rsid w:val="00061616"/>
    <w:rsid w:val="000622D5"/>
    <w:rsid w:val="00063EC7"/>
    <w:rsid w:val="00064390"/>
    <w:rsid w:val="000645FF"/>
    <w:rsid w:val="00064760"/>
    <w:rsid w:val="00064B60"/>
    <w:rsid w:val="00064C15"/>
    <w:rsid w:val="00065300"/>
    <w:rsid w:val="000653E4"/>
    <w:rsid w:val="00065A48"/>
    <w:rsid w:val="00065BB1"/>
    <w:rsid w:val="00065D11"/>
    <w:rsid w:val="00066090"/>
    <w:rsid w:val="00067295"/>
    <w:rsid w:val="00067807"/>
    <w:rsid w:val="00067F50"/>
    <w:rsid w:val="00070258"/>
    <w:rsid w:val="000713F9"/>
    <w:rsid w:val="000718C4"/>
    <w:rsid w:val="00071D7B"/>
    <w:rsid w:val="0007245F"/>
    <w:rsid w:val="000725B8"/>
    <w:rsid w:val="0007297C"/>
    <w:rsid w:val="00072BA5"/>
    <w:rsid w:val="00073AEA"/>
    <w:rsid w:val="000741B6"/>
    <w:rsid w:val="00074EEA"/>
    <w:rsid w:val="000755CD"/>
    <w:rsid w:val="000762B2"/>
    <w:rsid w:val="00076C6F"/>
    <w:rsid w:val="00080127"/>
    <w:rsid w:val="00080B5B"/>
    <w:rsid w:val="00081C27"/>
    <w:rsid w:val="0008221D"/>
    <w:rsid w:val="00083A34"/>
    <w:rsid w:val="00084FDF"/>
    <w:rsid w:val="0008516C"/>
    <w:rsid w:val="000859BF"/>
    <w:rsid w:val="000868B6"/>
    <w:rsid w:val="00086BE0"/>
    <w:rsid w:val="00087435"/>
    <w:rsid w:val="00087447"/>
    <w:rsid w:val="0009033D"/>
    <w:rsid w:val="0009083E"/>
    <w:rsid w:val="00090857"/>
    <w:rsid w:val="00090C54"/>
    <w:rsid w:val="00090D7E"/>
    <w:rsid w:val="00091590"/>
    <w:rsid w:val="00091A55"/>
    <w:rsid w:val="000922C0"/>
    <w:rsid w:val="00093334"/>
    <w:rsid w:val="00093E27"/>
    <w:rsid w:val="00093E92"/>
    <w:rsid w:val="0009439E"/>
    <w:rsid w:val="00094631"/>
    <w:rsid w:val="00094DA5"/>
    <w:rsid w:val="00094DEF"/>
    <w:rsid w:val="00095501"/>
    <w:rsid w:val="000956A1"/>
    <w:rsid w:val="0009597A"/>
    <w:rsid w:val="0009638B"/>
    <w:rsid w:val="00096E0E"/>
    <w:rsid w:val="000A0678"/>
    <w:rsid w:val="000A150E"/>
    <w:rsid w:val="000A343E"/>
    <w:rsid w:val="000A39C0"/>
    <w:rsid w:val="000A44DE"/>
    <w:rsid w:val="000A5C5D"/>
    <w:rsid w:val="000A6010"/>
    <w:rsid w:val="000A60BA"/>
    <w:rsid w:val="000A60BB"/>
    <w:rsid w:val="000B01F7"/>
    <w:rsid w:val="000B067F"/>
    <w:rsid w:val="000B0A2A"/>
    <w:rsid w:val="000B0DE5"/>
    <w:rsid w:val="000B1000"/>
    <w:rsid w:val="000B13D2"/>
    <w:rsid w:val="000B1C38"/>
    <w:rsid w:val="000B2174"/>
    <w:rsid w:val="000B2B68"/>
    <w:rsid w:val="000B3695"/>
    <w:rsid w:val="000B44EE"/>
    <w:rsid w:val="000B5298"/>
    <w:rsid w:val="000B662C"/>
    <w:rsid w:val="000B77A4"/>
    <w:rsid w:val="000B79FB"/>
    <w:rsid w:val="000B7A43"/>
    <w:rsid w:val="000B7C31"/>
    <w:rsid w:val="000B7EA9"/>
    <w:rsid w:val="000C0E2E"/>
    <w:rsid w:val="000C1E46"/>
    <w:rsid w:val="000C3318"/>
    <w:rsid w:val="000C44C7"/>
    <w:rsid w:val="000C5D92"/>
    <w:rsid w:val="000C612C"/>
    <w:rsid w:val="000C672D"/>
    <w:rsid w:val="000C68DF"/>
    <w:rsid w:val="000C6F69"/>
    <w:rsid w:val="000C74C3"/>
    <w:rsid w:val="000C754E"/>
    <w:rsid w:val="000D0B03"/>
    <w:rsid w:val="000D1B19"/>
    <w:rsid w:val="000D1B5F"/>
    <w:rsid w:val="000D1C3D"/>
    <w:rsid w:val="000D1F4B"/>
    <w:rsid w:val="000D279F"/>
    <w:rsid w:val="000D3A91"/>
    <w:rsid w:val="000D4A39"/>
    <w:rsid w:val="000D53BF"/>
    <w:rsid w:val="000D57FD"/>
    <w:rsid w:val="000D673F"/>
    <w:rsid w:val="000D6E5E"/>
    <w:rsid w:val="000D79A0"/>
    <w:rsid w:val="000E0B33"/>
    <w:rsid w:val="000E100C"/>
    <w:rsid w:val="000E16C0"/>
    <w:rsid w:val="000E1FDF"/>
    <w:rsid w:val="000E21BB"/>
    <w:rsid w:val="000E2D71"/>
    <w:rsid w:val="000E368D"/>
    <w:rsid w:val="000E3E0E"/>
    <w:rsid w:val="000E4360"/>
    <w:rsid w:val="000E516E"/>
    <w:rsid w:val="000E51B2"/>
    <w:rsid w:val="000E526F"/>
    <w:rsid w:val="000E5527"/>
    <w:rsid w:val="000E5957"/>
    <w:rsid w:val="000E5A22"/>
    <w:rsid w:val="000E67A2"/>
    <w:rsid w:val="000E6842"/>
    <w:rsid w:val="000E6BBB"/>
    <w:rsid w:val="000E6D11"/>
    <w:rsid w:val="000E7341"/>
    <w:rsid w:val="000F029B"/>
    <w:rsid w:val="000F05CB"/>
    <w:rsid w:val="000F0CBA"/>
    <w:rsid w:val="000F19C8"/>
    <w:rsid w:val="000F1E33"/>
    <w:rsid w:val="000F1E35"/>
    <w:rsid w:val="000F2655"/>
    <w:rsid w:val="000F2D25"/>
    <w:rsid w:val="000F3464"/>
    <w:rsid w:val="000F3588"/>
    <w:rsid w:val="000F3BF1"/>
    <w:rsid w:val="000F4170"/>
    <w:rsid w:val="000F4873"/>
    <w:rsid w:val="000F4A0B"/>
    <w:rsid w:val="000F4B1C"/>
    <w:rsid w:val="000F52C4"/>
    <w:rsid w:val="000F53A4"/>
    <w:rsid w:val="000F567D"/>
    <w:rsid w:val="000F64D9"/>
    <w:rsid w:val="000F64EB"/>
    <w:rsid w:val="000F74D2"/>
    <w:rsid w:val="000F7E5A"/>
    <w:rsid w:val="001002F5"/>
    <w:rsid w:val="00100865"/>
    <w:rsid w:val="001008CF"/>
    <w:rsid w:val="00100CB5"/>
    <w:rsid w:val="0010132C"/>
    <w:rsid w:val="0010134E"/>
    <w:rsid w:val="001019F3"/>
    <w:rsid w:val="00101A5A"/>
    <w:rsid w:val="00101E57"/>
    <w:rsid w:val="00102A6B"/>
    <w:rsid w:val="00103DCF"/>
    <w:rsid w:val="001047EB"/>
    <w:rsid w:val="00104C8C"/>
    <w:rsid w:val="00106EFE"/>
    <w:rsid w:val="001075A7"/>
    <w:rsid w:val="00107CF1"/>
    <w:rsid w:val="00110207"/>
    <w:rsid w:val="00111C27"/>
    <w:rsid w:val="00112076"/>
    <w:rsid w:val="00112CD7"/>
    <w:rsid w:val="00113579"/>
    <w:rsid w:val="00113A07"/>
    <w:rsid w:val="00114989"/>
    <w:rsid w:val="001151A5"/>
    <w:rsid w:val="001156CB"/>
    <w:rsid w:val="00115C68"/>
    <w:rsid w:val="00117251"/>
    <w:rsid w:val="001174C9"/>
    <w:rsid w:val="00117785"/>
    <w:rsid w:val="00117C36"/>
    <w:rsid w:val="00117C6C"/>
    <w:rsid w:val="00120319"/>
    <w:rsid w:val="00120DA6"/>
    <w:rsid w:val="00121174"/>
    <w:rsid w:val="001212FD"/>
    <w:rsid w:val="001216CD"/>
    <w:rsid w:val="00121B18"/>
    <w:rsid w:val="00122428"/>
    <w:rsid w:val="00122531"/>
    <w:rsid w:val="001225A3"/>
    <w:rsid w:val="001227A8"/>
    <w:rsid w:val="0012297F"/>
    <w:rsid w:val="001229F5"/>
    <w:rsid w:val="00122EF5"/>
    <w:rsid w:val="00124DB9"/>
    <w:rsid w:val="00125A23"/>
    <w:rsid w:val="001269AE"/>
    <w:rsid w:val="001269C2"/>
    <w:rsid w:val="00126DD2"/>
    <w:rsid w:val="00126E46"/>
    <w:rsid w:val="00130463"/>
    <w:rsid w:val="0013049D"/>
    <w:rsid w:val="0013166C"/>
    <w:rsid w:val="00132F12"/>
    <w:rsid w:val="00133AF9"/>
    <w:rsid w:val="00133E8B"/>
    <w:rsid w:val="001340C9"/>
    <w:rsid w:val="001341E1"/>
    <w:rsid w:val="00134FC6"/>
    <w:rsid w:val="001352F6"/>
    <w:rsid w:val="00135302"/>
    <w:rsid w:val="00135A56"/>
    <w:rsid w:val="00135E16"/>
    <w:rsid w:val="00136D3D"/>
    <w:rsid w:val="00136E90"/>
    <w:rsid w:val="0013700B"/>
    <w:rsid w:val="00137178"/>
    <w:rsid w:val="00137D72"/>
    <w:rsid w:val="001401F4"/>
    <w:rsid w:val="00140574"/>
    <w:rsid w:val="00141BF0"/>
    <w:rsid w:val="00142026"/>
    <w:rsid w:val="001428D5"/>
    <w:rsid w:val="001428DF"/>
    <w:rsid w:val="00142DB4"/>
    <w:rsid w:val="00144991"/>
    <w:rsid w:val="00144F58"/>
    <w:rsid w:val="0014632E"/>
    <w:rsid w:val="001463D2"/>
    <w:rsid w:val="00146B55"/>
    <w:rsid w:val="00147554"/>
    <w:rsid w:val="001477ED"/>
    <w:rsid w:val="001479BF"/>
    <w:rsid w:val="00150070"/>
    <w:rsid w:val="0015087A"/>
    <w:rsid w:val="00151FE2"/>
    <w:rsid w:val="00153497"/>
    <w:rsid w:val="00153D4C"/>
    <w:rsid w:val="00153DEB"/>
    <w:rsid w:val="001540A0"/>
    <w:rsid w:val="001556E0"/>
    <w:rsid w:val="00157AEF"/>
    <w:rsid w:val="00157DE7"/>
    <w:rsid w:val="00160A6E"/>
    <w:rsid w:val="00162389"/>
    <w:rsid w:val="0016261C"/>
    <w:rsid w:val="00162ED2"/>
    <w:rsid w:val="0016609D"/>
    <w:rsid w:val="001670ED"/>
    <w:rsid w:val="001679C1"/>
    <w:rsid w:val="00167D65"/>
    <w:rsid w:val="00171810"/>
    <w:rsid w:val="00171B26"/>
    <w:rsid w:val="00171BC6"/>
    <w:rsid w:val="00172466"/>
    <w:rsid w:val="00173653"/>
    <w:rsid w:val="00173BA1"/>
    <w:rsid w:val="00173D8B"/>
    <w:rsid w:val="00173DF2"/>
    <w:rsid w:val="00174BF8"/>
    <w:rsid w:val="00174CB3"/>
    <w:rsid w:val="00174CDB"/>
    <w:rsid w:val="00174E67"/>
    <w:rsid w:val="00175208"/>
    <w:rsid w:val="0017526C"/>
    <w:rsid w:val="00175C3C"/>
    <w:rsid w:val="00176B16"/>
    <w:rsid w:val="0017763A"/>
    <w:rsid w:val="001778C5"/>
    <w:rsid w:val="00177D49"/>
    <w:rsid w:val="00177EB3"/>
    <w:rsid w:val="00180485"/>
    <w:rsid w:val="00180B11"/>
    <w:rsid w:val="00181D6E"/>
    <w:rsid w:val="00181F25"/>
    <w:rsid w:val="00184BE3"/>
    <w:rsid w:val="00185010"/>
    <w:rsid w:val="0018538B"/>
    <w:rsid w:val="00185AF6"/>
    <w:rsid w:val="00185EDC"/>
    <w:rsid w:val="0018624C"/>
    <w:rsid w:val="00186640"/>
    <w:rsid w:val="0018718F"/>
    <w:rsid w:val="00190071"/>
    <w:rsid w:val="001909A9"/>
    <w:rsid w:val="00192178"/>
    <w:rsid w:val="0019243E"/>
    <w:rsid w:val="00192820"/>
    <w:rsid w:val="00192B92"/>
    <w:rsid w:val="001947EE"/>
    <w:rsid w:val="001949BD"/>
    <w:rsid w:val="00195180"/>
    <w:rsid w:val="00195753"/>
    <w:rsid w:val="00195992"/>
    <w:rsid w:val="00196A1E"/>
    <w:rsid w:val="00196BB1"/>
    <w:rsid w:val="00196E17"/>
    <w:rsid w:val="00197191"/>
    <w:rsid w:val="00197B3B"/>
    <w:rsid w:val="00197C8D"/>
    <w:rsid w:val="001A0215"/>
    <w:rsid w:val="001A19E8"/>
    <w:rsid w:val="001A1CFE"/>
    <w:rsid w:val="001A1D9B"/>
    <w:rsid w:val="001A1DAC"/>
    <w:rsid w:val="001A29C3"/>
    <w:rsid w:val="001A2F23"/>
    <w:rsid w:val="001A2F58"/>
    <w:rsid w:val="001A3241"/>
    <w:rsid w:val="001A3369"/>
    <w:rsid w:val="001A404B"/>
    <w:rsid w:val="001A5058"/>
    <w:rsid w:val="001A5AA3"/>
    <w:rsid w:val="001A5BCF"/>
    <w:rsid w:val="001A5C56"/>
    <w:rsid w:val="001A660C"/>
    <w:rsid w:val="001A6C50"/>
    <w:rsid w:val="001A6E96"/>
    <w:rsid w:val="001A6FBF"/>
    <w:rsid w:val="001A7DA9"/>
    <w:rsid w:val="001B01F9"/>
    <w:rsid w:val="001B11B4"/>
    <w:rsid w:val="001B1237"/>
    <w:rsid w:val="001B18CC"/>
    <w:rsid w:val="001B1920"/>
    <w:rsid w:val="001B1952"/>
    <w:rsid w:val="001B1A4F"/>
    <w:rsid w:val="001B1A7E"/>
    <w:rsid w:val="001B24EA"/>
    <w:rsid w:val="001B56F8"/>
    <w:rsid w:val="001B58A5"/>
    <w:rsid w:val="001B6045"/>
    <w:rsid w:val="001C0528"/>
    <w:rsid w:val="001C0779"/>
    <w:rsid w:val="001C113F"/>
    <w:rsid w:val="001C1682"/>
    <w:rsid w:val="001C1E18"/>
    <w:rsid w:val="001C204F"/>
    <w:rsid w:val="001C23FD"/>
    <w:rsid w:val="001C262E"/>
    <w:rsid w:val="001C2F4F"/>
    <w:rsid w:val="001C34C2"/>
    <w:rsid w:val="001C3C0D"/>
    <w:rsid w:val="001C42AD"/>
    <w:rsid w:val="001C4938"/>
    <w:rsid w:val="001C553C"/>
    <w:rsid w:val="001C58C5"/>
    <w:rsid w:val="001C5975"/>
    <w:rsid w:val="001C5995"/>
    <w:rsid w:val="001C657A"/>
    <w:rsid w:val="001C68A2"/>
    <w:rsid w:val="001C6E7E"/>
    <w:rsid w:val="001C7982"/>
    <w:rsid w:val="001C7D39"/>
    <w:rsid w:val="001D1093"/>
    <w:rsid w:val="001D1BE7"/>
    <w:rsid w:val="001D1E13"/>
    <w:rsid w:val="001D1E94"/>
    <w:rsid w:val="001D3E4C"/>
    <w:rsid w:val="001D6213"/>
    <w:rsid w:val="001D72B7"/>
    <w:rsid w:val="001D79BD"/>
    <w:rsid w:val="001E0CE9"/>
    <w:rsid w:val="001E10B5"/>
    <w:rsid w:val="001E1AE8"/>
    <w:rsid w:val="001E1B4D"/>
    <w:rsid w:val="001E1D79"/>
    <w:rsid w:val="001E230C"/>
    <w:rsid w:val="001E2E50"/>
    <w:rsid w:val="001E3446"/>
    <w:rsid w:val="001E3EE4"/>
    <w:rsid w:val="001E545C"/>
    <w:rsid w:val="001E65AC"/>
    <w:rsid w:val="001E70BD"/>
    <w:rsid w:val="001F02A2"/>
    <w:rsid w:val="001F098B"/>
    <w:rsid w:val="001F0BF8"/>
    <w:rsid w:val="001F1746"/>
    <w:rsid w:val="001F19CD"/>
    <w:rsid w:val="001F1EF0"/>
    <w:rsid w:val="001F394E"/>
    <w:rsid w:val="001F3ECA"/>
    <w:rsid w:val="001F466E"/>
    <w:rsid w:val="001F4748"/>
    <w:rsid w:val="001F4E8B"/>
    <w:rsid w:val="00200402"/>
    <w:rsid w:val="0020128A"/>
    <w:rsid w:val="00201742"/>
    <w:rsid w:val="002022A9"/>
    <w:rsid w:val="0020249E"/>
    <w:rsid w:val="0020295B"/>
    <w:rsid w:val="00202B02"/>
    <w:rsid w:val="00202E3C"/>
    <w:rsid w:val="00202F0F"/>
    <w:rsid w:val="0020474D"/>
    <w:rsid w:val="00204750"/>
    <w:rsid w:val="00204CD6"/>
    <w:rsid w:val="00205614"/>
    <w:rsid w:val="00206020"/>
    <w:rsid w:val="00206241"/>
    <w:rsid w:val="0020657F"/>
    <w:rsid w:val="00207084"/>
    <w:rsid w:val="0020715E"/>
    <w:rsid w:val="0020735C"/>
    <w:rsid w:val="002075BF"/>
    <w:rsid w:val="00207741"/>
    <w:rsid w:val="00207D1A"/>
    <w:rsid w:val="00210207"/>
    <w:rsid w:val="002103F7"/>
    <w:rsid w:val="0021070B"/>
    <w:rsid w:val="00210949"/>
    <w:rsid w:val="00210C41"/>
    <w:rsid w:val="00211D31"/>
    <w:rsid w:val="0021306A"/>
    <w:rsid w:val="0021326E"/>
    <w:rsid w:val="00214F08"/>
    <w:rsid w:val="00215056"/>
    <w:rsid w:val="0021507B"/>
    <w:rsid w:val="00215124"/>
    <w:rsid w:val="00215227"/>
    <w:rsid w:val="00215CD0"/>
    <w:rsid w:val="00217066"/>
    <w:rsid w:val="002170AC"/>
    <w:rsid w:val="00217D41"/>
    <w:rsid w:val="00220673"/>
    <w:rsid w:val="00221331"/>
    <w:rsid w:val="00221629"/>
    <w:rsid w:val="00221683"/>
    <w:rsid w:val="00221B85"/>
    <w:rsid w:val="00222644"/>
    <w:rsid w:val="00224A3D"/>
    <w:rsid w:val="00224D72"/>
    <w:rsid w:val="00224FC2"/>
    <w:rsid w:val="00225240"/>
    <w:rsid w:val="002254D0"/>
    <w:rsid w:val="00227162"/>
    <w:rsid w:val="002310C6"/>
    <w:rsid w:val="002311FE"/>
    <w:rsid w:val="00231720"/>
    <w:rsid w:val="00231F04"/>
    <w:rsid w:val="00232BD0"/>
    <w:rsid w:val="0023395A"/>
    <w:rsid w:val="002360FF"/>
    <w:rsid w:val="00236BC5"/>
    <w:rsid w:val="00237FEA"/>
    <w:rsid w:val="0024180D"/>
    <w:rsid w:val="002429C2"/>
    <w:rsid w:val="00242C82"/>
    <w:rsid w:val="00242DAF"/>
    <w:rsid w:val="00242F43"/>
    <w:rsid w:val="00243D81"/>
    <w:rsid w:val="002455B7"/>
    <w:rsid w:val="00245CC7"/>
    <w:rsid w:val="0024602C"/>
    <w:rsid w:val="00246713"/>
    <w:rsid w:val="00246F2E"/>
    <w:rsid w:val="002478A7"/>
    <w:rsid w:val="00247A83"/>
    <w:rsid w:val="00250C76"/>
    <w:rsid w:val="00251383"/>
    <w:rsid w:val="00251B6D"/>
    <w:rsid w:val="00252093"/>
    <w:rsid w:val="002523BE"/>
    <w:rsid w:val="00253471"/>
    <w:rsid w:val="002541B3"/>
    <w:rsid w:val="00254211"/>
    <w:rsid w:val="0025468C"/>
    <w:rsid w:val="00254FC9"/>
    <w:rsid w:val="00255534"/>
    <w:rsid w:val="002560AA"/>
    <w:rsid w:val="00256AFB"/>
    <w:rsid w:val="002602DE"/>
    <w:rsid w:val="0026057E"/>
    <w:rsid w:val="00260A70"/>
    <w:rsid w:val="002615D8"/>
    <w:rsid w:val="00261C90"/>
    <w:rsid w:val="00261CBC"/>
    <w:rsid w:val="002632B7"/>
    <w:rsid w:val="00263791"/>
    <w:rsid w:val="002648AE"/>
    <w:rsid w:val="00264FB8"/>
    <w:rsid w:val="00266408"/>
    <w:rsid w:val="00266A7D"/>
    <w:rsid w:val="002670B4"/>
    <w:rsid w:val="00267D19"/>
    <w:rsid w:val="00270604"/>
    <w:rsid w:val="00271443"/>
    <w:rsid w:val="0027171A"/>
    <w:rsid w:val="00271ED6"/>
    <w:rsid w:val="00272664"/>
    <w:rsid w:val="0027299B"/>
    <w:rsid w:val="00272D9E"/>
    <w:rsid w:val="00273729"/>
    <w:rsid w:val="00275B9F"/>
    <w:rsid w:val="00275DF4"/>
    <w:rsid w:val="00276E37"/>
    <w:rsid w:val="0027737B"/>
    <w:rsid w:val="00277E8A"/>
    <w:rsid w:val="00280565"/>
    <w:rsid w:val="0028133D"/>
    <w:rsid w:val="002814B7"/>
    <w:rsid w:val="00281627"/>
    <w:rsid w:val="002824B5"/>
    <w:rsid w:val="00282B3E"/>
    <w:rsid w:val="00282BAA"/>
    <w:rsid w:val="0028376A"/>
    <w:rsid w:val="00283C42"/>
    <w:rsid w:val="00283DA4"/>
    <w:rsid w:val="00283E54"/>
    <w:rsid w:val="002843EA"/>
    <w:rsid w:val="002846AB"/>
    <w:rsid w:val="00284955"/>
    <w:rsid w:val="0028516B"/>
    <w:rsid w:val="00285DDD"/>
    <w:rsid w:val="00285EBD"/>
    <w:rsid w:val="0028607A"/>
    <w:rsid w:val="0028636F"/>
    <w:rsid w:val="00286E13"/>
    <w:rsid w:val="002879EE"/>
    <w:rsid w:val="002905E0"/>
    <w:rsid w:val="00290AB6"/>
    <w:rsid w:val="00291049"/>
    <w:rsid w:val="0029108C"/>
    <w:rsid w:val="00291723"/>
    <w:rsid w:val="00291803"/>
    <w:rsid w:val="00291A8D"/>
    <w:rsid w:val="00291E71"/>
    <w:rsid w:val="00292A11"/>
    <w:rsid w:val="00292B25"/>
    <w:rsid w:val="00292CB6"/>
    <w:rsid w:val="0029491A"/>
    <w:rsid w:val="00294A9F"/>
    <w:rsid w:val="00294AAE"/>
    <w:rsid w:val="002955C7"/>
    <w:rsid w:val="00295A86"/>
    <w:rsid w:val="0029607D"/>
    <w:rsid w:val="00296209"/>
    <w:rsid w:val="0029647C"/>
    <w:rsid w:val="002970CE"/>
    <w:rsid w:val="00297422"/>
    <w:rsid w:val="00297681"/>
    <w:rsid w:val="00297768"/>
    <w:rsid w:val="00297B71"/>
    <w:rsid w:val="002A1297"/>
    <w:rsid w:val="002A191C"/>
    <w:rsid w:val="002A1BCF"/>
    <w:rsid w:val="002A1D76"/>
    <w:rsid w:val="002A1FAE"/>
    <w:rsid w:val="002A21C2"/>
    <w:rsid w:val="002A27FF"/>
    <w:rsid w:val="002A2A1D"/>
    <w:rsid w:val="002A2D6C"/>
    <w:rsid w:val="002A328B"/>
    <w:rsid w:val="002A34E4"/>
    <w:rsid w:val="002A38D7"/>
    <w:rsid w:val="002A42A5"/>
    <w:rsid w:val="002A469E"/>
    <w:rsid w:val="002A4978"/>
    <w:rsid w:val="002A5FD8"/>
    <w:rsid w:val="002A6078"/>
    <w:rsid w:val="002A6FD2"/>
    <w:rsid w:val="002A7056"/>
    <w:rsid w:val="002A7C8E"/>
    <w:rsid w:val="002A7E48"/>
    <w:rsid w:val="002B0202"/>
    <w:rsid w:val="002B1005"/>
    <w:rsid w:val="002B172D"/>
    <w:rsid w:val="002B18D5"/>
    <w:rsid w:val="002B20C3"/>
    <w:rsid w:val="002B259E"/>
    <w:rsid w:val="002B2673"/>
    <w:rsid w:val="002B2D3B"/>
    <w:rsid w:val="002B2DF5"/>
    <w:rsid w:val="002B2F12"/>
    <w:rsid w:val="002B31CF"/>
    <w:rsid w:val="002B43A7"/>
    <w:rsid w:val="002B47EA"/>
    <w:rsid w:val="002B4892"/>
    <w:rsid w:val="002B4B6F"/>
    <w:rsid w:val="002B4CDC"/>
    <w:rsid w:val="002B4D71"/>
    <w:rsid w:val="002B5EC3"/>
    <w:rsid w:val="002B600B"/>
    <w:rsid w:val="002B6945"/>
    <w:rsid w:val="002B7A85"/>
    <w:rsid w:val="002B7C71"/>
    <w:rsid w:val="002B7E4E"/>
    <w:rsid w:val="002C0344"/>
    <w:rsid w:val="002C0BFE"/>
    <w:rsid w:val="002C1130"/>
    <w:rsid w:val="002C1170"/>
    <w:rsid w:val="002C214E"/>
    <w:rsid w:val="002C26AC"/>
    <w:rsid w:val="002C26C7"/>
    <w:rsid w:val="002C30B9"/>
    <w:rsid w:val="002C483F"/>
    <w:rsid w:val="002C4DF8"/>
    <w:rsid w:val="002C5A5F"/>
    <w:rsid w:val="002C5B37"/>
    <w:rsid w:val="002C6CF3"/>
    <w:rsid w:val="002C77A1"/>
    <w:rsid w:val="002C7EAC"/>
    <w:rsid w:val="002D2359"/>
    <w:rsid w:val="002D273A"/>
    <w:rsid w:val="002D281F"/>
    <w:rsid w:val="002D32F0"/>
    <w:rsid w:val="002D4B83"/>
    <w:rsid w:val="002D5344"/>
    <w:rsid w:val="002D57E1"/>
    <w:rsid w:val="002D5CEA"/>
    <w:rsid w:val="002D63AC"/>
    <w:rsid w:val="002D6622"/>
    <w:rsid w:val="002D706C"/>
    <w:rsid w:val="002D779F"/>
    <w:rsid w:val="002E0EC5"/>
    <w:rsid w:val="002E263A"/>
    <w:rsid w:val="002E284D"/>
    <w:rsid w:val="002E40A6"/>
    <w:rsid w:val="002E428E"/>
    <w:rsid w:val="002E50E3"/>
    <w:rsid w:val="002E5277"/>
    <w:rsid w:val="002E572B"/>
    <w:rsid w:val="002E5827"/>
    <w:rsid w:val="002E59C6"/>
    <w:rsid w:val="002E5A6F"/>
    <w:rsid w:val="002E660D"/>
    <w:rsid w:val="002E691A"/>
    <w:rsid w:val="002E7004"/>
    <w:rsid w:val="002E7099"/>
    <w:rsid w:val="002E736F"/>
    <w:rsid w:val="002F1477"/>
    <w:rsid w:val="002F2977"/>
    <w:rsid w:val="002F36DD"/>
    <w:rsid w:val="002F3E9E"/>
    <w:rsid w:val="002F5437"/>
    <w:rsid w:val="002F5454"/>
    <w:rsid w:val="002F5506"/>
    <w:rsid w:val="002F5AEA"/>
    <w:rsid w:val="00300306"/>
    <w:rsid w:val="00300AD4"/>
    <w:rsid w:val="00300EA9"/>
    <w:rsid w:val="00301910"/>
    <w:rsid w:val="00301AF2"/>
    <w:rsid w:val="003025AB"/>
    <w:rsid w:val="00302793"/>
    <w:rsid w:val="003030F6"/>
    <w:rsid w:val="00303444"/>
    <w:rsid w:val="003035D9"/>
    <w:rsid w:val="00303631"/>
    <w:rsid w:val="00304840"/>
    <w:rsid w:val="00304977"/>
    <w:rsid w:val="003055E8"/>
    <w:rsid w:val="00305B7D"/>
    <w:rsid w:val="00305C28"/>
    <w:rsid w:val="00305D53"/>
    <w:rsid w:val="003064E9"/>
    <w:rsid w:val="0031015E"/>
    <w:rsid w:val="00310D1A"/>
    <w:rsid w:val="00310F8A"/>
    <w:rsid w:val="003116B4"/>
    <w:rsid w:val="003117A4"/>
    <w:rsid w:val="003142BF"/>
    <w:rsid w:val="00314DB4"/>
    <w:rsid w:val="00314F68"/>
    <w:rsid w:val="00315C8F"/>
    <w:rsid w:val="00315C9A"/>
    <w:rsid w:val="00316A52"/>
    <w:rsid w:val="00317D9B"/>
    <w:rsid w:val="00317EC1"/>
    <w:rsid w:val="00317F26"/>
    <w:rsid w:val="0032091F"/>
    <w:rsid w:val="00320F41"/>
    <w:rsid w:val="003228FD"/>
    <w:rsid w:val="00323241"/>
    <w:rsid w:val="00323764"/>
    <w:rsid w:val="003238DB"/>
    <w:rsid w:val="003249D4"/>
    <w:rsid w:val="00324B5F"/>
    <w:rsid w:val="00326408"/>
    <w:rsid w:val="003266FD"/>
    <w:rsid w:val="00326E4B"/>
    <w:rsid w:val="00327E1A"/>
    <w:rsid w:val="003310C3"/>
    <w:rsid w:val="003313DB"/>
    <w:rsid w:val="003315B8"/>
    <w:rsid w:val="0033239A"/>
    <w:rsid w:val="003323B0"/>
    <w:rsid w:val="003324C0"/>
    <w:rsid w:val="003326DA"/>
    <w:rsid w:val="0033286F"/>
    <w:rsid w:val="003342AC"/>
    <w:rsid w:val="00334755"/>
    <w:rsid w:val="00334C3A"/>
    <w:rsid w:val="003351DA"/>
    <w:rsid w:val="00335EEB"/>
    <w:rsid w:val="00336031"/>
    <w:rsid w:val="003365A9"/>
    <w:rsid w:val="003374B7"/>
    <w:rsid w:val="003409B6"/>
    <w:rsid w:val="00340F1A"/>
    <w:rsid w:val="003418B5"/>
    <w:rsid w:val="0034197C"/>
    <w:rsid w:val="00342576"/>
    <w:rsid w:val="00342BD9"/>
    <w:rsid w:val="00342EF2"/>
    <w:rsid w:val="0034361B"/>
    <w:rsid w:val="00343EE9"/>
    <w:rsid w:val="00345128"/>
    <w:rsid w:val="00345134"/>
    <w:rsid w:val="00346067"/>
    <w:rsid w:val="00346A2F"/>
    <w:rsid w:val="00347501"/>
    <w:rsid w:val="00347C32"/>
    <w:rsid w:val="003506DF"/>
    <w:rsid w:val="00350D94"/>
    <w:rsid w:val="00350EFD"/>
    <w:rsid w:val="00351180"/>
    <w:rsid w:val="0035141A"/>
    <w:rsid w:val="0035180E"/>
    <w:rsid w:val="00351BFF"/>
    <w:rsid w:val="00352057"/>
    <w:rsid w:val="003528A8"/>
    <w:rsid w:val="00352E29"/>
    <w:rsid w:val="00352E93"/>
    <w:rsid w:val="00352F40"/>
    <w:rsid w:val="003534E2"/>
    <w:rsid w:val="00353B97"/>
    <w:rsid w:val="00353F33"/>
    <w:rsid w:val="00354053"/>
    <w:rsid w:val="003549AF"/>
    <w:rsid w:val="00355729"/>
    <w:rsid w:val="0035652D"/>
    <w:rsid w:val="003574FA"/>
    <w:rsid w:val="00357CAE"/>
    <w:rsid w:val="00357F82"/>
    <w:rsid w:val="00360395"/>
    <w:rsid w:val="00360CA4"/>
    <w:rsid w:val="00361F23"/>
    <w:rsid w:val="00362104"/>
    <w:rsid w:val="00362451"/>
    <w:rsid w:val="0036256E"/>
    <w:rsid w:val="00364852"/>
    <w:rsid w:val="003651FB"/>
    <w:rsid w:val="0036552C"/>
    <w:rsid w:val="00365BC5"/>
    <w:rsid w:val="003676F3"/>
    <w:rsid w:val="003679CB"/>
    <w:rsid w:val="00367D7E"/>
    <w:rsid w:val="00370584"/>
    <w:rsid w:val="00372167"/>
    <w:rsid w:val="003724CE"/>
    <w:rsid w:val="0037287C"/>
    <w:rsid w:val="00372B18"/>
    <w:rsid w:val="00372EC3"/>
    <w:rsid w:val="00373DC7"/>
    <w:rsid w:val="00374066"/>
    <w:rsid w:val="003746BE"/>
    <w:rsid w:val="0037519B"/>
    <w:rsid w:val="003752F6"/>
    <w:rsid w:val="003753E7"/>
    <w:rsid w:val="00375FEB"/>
    <w:rsid w:val="00376B1A"/>
    <w:rsid w:val="00376D2D"/>
    <w:rsid w:val="0038041C"/>
    <w:rsid w:val="003805E0"/>
    <w:rsid w:val="003805FA"/>
    <w:rsid w:val="0038082B"/>
    <w:rsid w:val="003817C7"/>
    <w:rsid w:val="00381EAD"/>
    <w:rsid w:val="00382772"/>
    <w:rsid w:val="0038284F"/>
    <w:rsid w:val="00383D34"/>
    <w:rsid w:val="00384F1A"/>
    <w:rsid w:val="00385EAA"/>
    <w:rsid w:val="00386253"/>
    <w:rsid w:val="00386E67"/>
    <w:rsid w:val="0038768E"/>
    <w:rsid w:val="00387A5F"/>
    <w:rsid w:val="00387A87"/>
    <w:rsid w:val="00390186"/>
    <w:rsid w:val="003902C2"/>
    <w:rsid w:val="00390D4E"/>
    <w:rsid w:val="00392BD9"/>
    <w:rsid w:val="00393034"/>
    <w:rsid w:val="00393213"/>
    <w:rsid w:val="003934A8"/>
    <w:rsid w:val="0039351D"/>
    <w:rsid w:val="003935A9"/>
    <w:rsid w:val="003948AB"/>
    <w:rsid w:val="00394EF9"/>
    <w:rsid w:val="00395DBF"/>
    <w:rsid w:val="00395EFD"/>
    <w:rsid w:val="00396333"/>
    <w:rsid w:val="00396E2E"/>
    <w:rsid w:val="00396E8F"/>
    <w:rsid w:val="00396FD6"/>
    <w:rsid w:val="003A0054"/>
    <w:rsid w:val="003A0607"/>
    <w:rsid w:val="003A140F"/>
    <w:rsid w:val="003A16B0"/>
    <w:rsid w:val="003A391C"/>
    <w:rsid w:val="003A5338"/>
    <w:rsid w:val="003A571C"/>
    <w:rsid w:val="003A6027"/>
    <w:rsid w:val="003A673A"/>
    <w:rsid w:val="003A6783"/>
    <w:rsid w:val="003A7870"/>
    <w:rsid w:val="003A79FD"/>
    <w:rsid w:val="003B0012"/>
    <w:rsid w:val="003B28B0"/>
    <w:rsid w:val="003B2A7A"/>
    <w:rsid w:val="003B2F38"/>
    <w:rsid w:val="003B3B7E"/>
    <w:rsid w:val="003B3F86"/>
    <w:rsid w:val="003B469E"/>
    <w:rsid w:val="003B4C05"/>
    <w:rsid w:val="003B5989"/>
    <w:rsid w:val="003B6D9D"/>
    <w:rsid w:val="003B7247"/>
    <w:rsid w:val="003B758C"/>
    <w:rsid w:val="003B7A0C"/>
    <w:rsid w:val="003C0045"/>
    <w:rsid w:val="003C022C"/>
    <w:rsid w:val="003C05A5"/>
    <w:rsid w:val="003C078C"/>
    <w:rsid w:val="003C21E1"/>
    <w:rsid w:val="003C3D4F"/>
    <w:rsid w:val="003C3FF6"/>
    <w:rsid w:val="003C4603"/>
    <w:rsid w:val="003C49F5"/>
    <w:rsid w:val="003C4A48"/>
    <w:rsid w:val="003C6089"/>
    <w:rsid w:val="003C6E9C"/>
    <w:rsid w:val="003C6FDC"/>
    <w:rsid w:val="003C705A"/>
    <w:rsid w:val="003C70A4"/>
    <w:rsid w:val="003C77D3"/>
    <w:rsid w:val="003C7820"/>
    <w:rsid w:val="003C7B6F"/>
    <w:rsid w:val="003C7D65"/>
    <w:rsid w:val="003C7E60"/>
    <w:rsid w:val="003D09F7"/>
    <w:rsid w:val="003D0F77"/>
    <w:rsid w:val="003D1C36"/>
    <w:rsid w:val="003D2B06"/>
    <w:rsid w:val="003D2D1C"/>
    <w:rsid w:val="003D3252"/>
    <w:rsid w:val="003D339A"/>
    <w:rsid w:val="003D353D"/>
    <w:rsid w:val="003D36AE"/>
    <w:rsid w:val="003D38F0"/>
    <w:rsid w:val="003D3D0E"/>
    <w:rsid w:val="003D460D"/>
    <w:rsid w:val="003D4CBE"/>
    <w:rsid w:val="003D4EE1"/>
    <w:rsid w:val="003D5569"/>
    <w:rsid w:val="003D62A6"/>
    <w:rsid w:val="003D6C57"/>
    <w:rsid w:val="003D72F3"/>
    <w:rsid w:val="003D7712"/>
    <w:rsid w:val="003E07FE"/>
    <w:rsid w:val="003E127C"/>
    <w:rsid w:val="003E1E43"/>
    <w:rsid w:val="003E1EAA"/>
    <w:rsid w:val="003E2150"/>
    <w:rsid w:val="003E2523"/>
    <w:rsid w:val="003E33C2"/>
    <w:rsid w:val="003E3D13"/>
    <w:rsid w:val="003E3E00"/>
    <w:rsid w:val="003E3F91"/>
    <w:rsid w:val="003E4C9D"/>
    <w:rsid w:val="003E5017"/>
    <w:rsid w:val="003E5606"/>
    <w:rsid w:val="003E5F45"/>
    <w:rsid w:val="003E6300"/>
    <w:rsid w:val="003E6BDC"/>
    <w:rsid w:val="003E6E66"/>
    <w:rsid w:val="003E73C0"/>
    <w:rsid w:val="003F07C7"/>
    <w:rsid w:val="003F0AB2"/>
    <w:rsid w:val="003F108B"/>
    <w:rsid w:val="003F1B70"/>
    <w:rsid w:val="003F22B2"/>
    <w:rsid w:val="003F2785"/>
    <w:rsid w:val="003F30D1"/>
    <w:rsid w:val="003F375B"/>
    <w:rsid w:val="003F386A"/>
    <w:rsid w:val="003F508E"/>
    <w:rsid w:val="003F7A79"/>
    <w:rsid w:val="003F7C52"/>
    <w:rsid w:val="004014CD"/>
    <w:rsid w:val="00401686"/>
    <w:rsid w:val="00402089"/>
    <w:rsid w:val="00402562"/>
    <w:rsid w:val="00402FB2"/>
    <w:rsid w:val="00402FB6"/>
    <w:rsid w:val="00403230"/>
    <w:rsid w:val="004034A6"/>
    <w:rsid w:val="00403BCE"/>
    <w:rsid w:val="00403C42"/>
    <w:rsid w:val="00403E23"/>
    <w:rsid w:val="00404059"/>
    <w:rsid w:val="00404BF9"/>
    <w:rsid w:val="00405659"/>
    <w:rsid w:val="004058C8"/>
    <w:rsid w:val="00405A14"/>
    <w:rsid w:val="00405BA3"/>
    <w:rsid w:val="00405F8D"/>
    <w:rsid w:val="004061E4"/>
    <w:rsid w:val="0040649C"/>
    <w:rsid w:val="004066CC"/>
    <w:rsid w:val="00406819"/>
    <w:rsid w:val="00407864"/>
    <w:rsid w:val="00407A17"/>
    <w:rsid w:val="00407B3F"/>
    <w:rsid w:val="00411926"/>
    <w:rsid w:val="00412402"/>
    <w:rsid w:val="004124F7"/>
    <w:rsid w:val="0041270F"/>
    <w:rsid w:val="0041366A"/>
    <w:rsid w:val="00413A6C"/>
    <w:rsid w:val="00414758"/>
    <w:rsid w:val="004148D8"/>
    <w:rsid w:val="00415C5B"/>
    <w:rsid w:val="00415CBC"/>
    <w:rsid w:val="00415EF1"/>
    <w:rsid w:val="00416B19"/>
    <w:rsid w:val="0042004C"/>
    <w:rsid w:val="0042016E"/>
    <w:rsid w:val="00420721"/>
    <w:rsid w:val="004212EC"/>
    <w:rsid w:val="0042162F"/>
    <w:rsid w:val="00422473"/>
    <w:rsid w:val="004228AC"/>
    <w:rsid w:val="00422FC0"/>
    <w:rsid w:val="00423206"/>
    <w:rsid w:val="0042371D"/>
    <w:rsid w:val="00423CF1"/>
    <w:rsid w:val="004240E1"/>
    <w:rsid w:val="0042416B"/>
    <w:rsid w:val="00424782"/>
    <w:rsid w:val="0042605A"/>
    <w:rsid w:val="00426F1B"/>
    <w:rsid w:val="0042756A"/>
    <w:rsid w:val="004278BD"/>
    <w:rsid w:val="004304D2"/>
    <w:rsid w:val="004305F0"/>
    <w:rsid w:val="00430629"/>
    <w:rsid w:val="00431C13"/>
    <w:rsid w:val="00431E5A"/>
    <w:rsid w:val="00432911"/>
    <w:rsid w:val="0043317A"/>
    <w:rsid w:val="0043362D"/>
    <w:rsid w:val="0043408C"/>
    <w:rsid w:val="004346D5"/>
    <w:rsid w:val="00434C17"/>
    <w:rsid w:val="00435CA1"/>
    <w:rsid w:val="004361D2"/>
    <w:rsid w:val="004369BD"/>
    <w:rsid w:val="00436D48"/>
    <w:rsid w:val="00437248"/>
    <w:rsid w:val="00440001"/>
    <w:rsid w:val="00440939"/>
    <w:rsid w:val="00441207"/>
    <w:rsid w:val="0044196D"/>
    <w:rsid w:val="00441C1F"/>
    <w:rsid w:val="00442592"/>
    <w:rsid w:val="00443477"/>
    <w:rsid w:val="004439B4"/>
    <w:rsid w:val="00443E53"/>
    <w:rsid w:val="00444914"/>
    <w:rsid w:val="00444A0C"/>
    <w:rsid w:val="00444CDE"/>
    <w:rsid w:val="0044593C"/>
    <w:rsid w:val="00445A69"/>
    <w:rsid w:val="004460DB"/>
    <w:rsid w:val="0044635B"/>
    <w:rsid w:val="004465F2"/>
    <w:rsid w:val="00446C4F"/>
    <w:rsid w:val="00446EDB"/>
    <w:rsid w:val="00447666"/>
    <w:rsid w:val="00447D0D"/>
    <w:rsid w:val="00450836"/>
    <w:rsid w:val="00450D97"/>
    <w:rsid w:val="00451A51"/>
    <w:rsid w:val="00451C3A"/>
    <w:rsid w:val="00452099"/>
    <w:rsid w:val="0045220E"/>
    <w:rsid w:val="0045238C"/>
    <w:rsid w:val="00453CB1"/>
    <w:rsid w:val="004543A3"/>
    <w:rsid w:val="004547CD"/>
    <w:rsid w:val="004566E8"/>
    <w:rsid w:val="00456897"/>
    <w:rsid w:val="00456B30"/>
    <w:rsid w:val="00456FD2"/>
    <w:rsid w:val="0045765A"/>
    <w:rsid w:val="004606CE"/>
    <w:rsid w:val="004612BD"/>
    <w:rsid w:val="004617F3"/>
    <w:rsid w:val="00462BF0"/>
    <w:rsid w:val="00462F41"/>
    <w:rsid w:val="00463B4E"/>
    <w:rsid w:val="00464061"/>
    <w:rsid w:val="0046410A"/>
    <w:rsid w:val="00464F58"/>
    <w:rsid w:val="0046611C"/>
    <w:rsid w:val="00467FCC"/>
    <w:rsid w:val="00471521"/>
    <w:rsid w:val="00471B82"/>
    <w:rsid w:val="00472962"/>
    <w:rsid w:val="00472BC9"/>
    <w:rsid w:val="00472E8D"/>
    <w:rsid w:val="004739C4"/>
    <w:rsid w:val="0047480D"/>
    <w:rsid w:val="00474C0F"/>
    <w:rsid w:val="004770D3"/>
    <w:rsid w:val="004776ED"/>
    <w:rsid w:val="00477BF8"/>
    <w:rsid w:val="00477F81"/>
    <w:rsid w:val="00480D4B"/>
    <w:rsid w:val="00481ABB"/>
    <w:rsid w:val="00482EA2"/>
    <w:rsid w:val="00484672"/>
    <w:rsid w:val="00484E74"/>
    <w:rsid w:val="00485607"/>
    <w:rsid w:val="0048573D"/>
    <w:rsid w:val="004857C4"/>
    <w:rsid w:val="0048668F"/>
    <w:rsid w:val="00486922"/>
    <w:rsid w:val="00487C94"/>
    <w:rsid w:val="0049091A"/>
    <w:rsid w:val="00491B3B"/>
    <w:rsid w:val="0049216E"/>
    <w:rsid w:val="00493E39"/>
    <w:rsid w:val="004959B2"/>
    <w:rsid w:val="00496314"/>
    <w:rsid w:val="00496B34"/>
    <w:rsid w:val="00497793"/>
    <w:rsid w:val="004978FB"/>
    <w:rsid w:val="00497F87"/>
    <w:rsid w:val="004A1159"/>
    <w:rsid w:val="004A2152"/>
    <w:rsid w:val="004A2DFB"/>
    <w:rsid w:val="004A303D"/>
    <w:rsid w:val="004A32C6"/>
    <w:rsid w:val="004A3B1C"/>
    <w:rsid w:val="004A3EFC"/>
    <w:rsid w:val="004A43F1"/>
    <w:rsid w:val="004A5AF9"/>
    <w:rsid w:val="004A63B0"/>
    <w:rsid w:val="004A6735"/>
    <w:rsid w:val="004A6835"/>
    <w:rsid w:val="004A700C"/>
    <w:rsid w:val="004A74B0"/>
    <w:rsid w:val="004A77A2"/>
    <w:rsid w:val="004B00CA"/>
    <w:rsid w:val="004B0627"/>
    <w:rsid w:val="004B0926"/>
    <w:rsid w:val="004B1585"/>
    <w:rsid w:val="004B1605"/>
    <w:rsid w:val="004B185B"/>
    <w:rsid w:val="004B1883"/>
    <w:rsid w:val="004B1AC3"/>
    <w:rsid w:val="004B3335"/>
    <w:rsid w:val="004B349A"/>
    <w:rsid w:val="004B377C"/>
    <w:rsid w:val="004B37FF"/>
    <w:rsid w:val="004B5128"/>
    <w:rsid w:val="004B52C5"/>
    <w:rsid w:val="004B7189"/>
    <w:rsid w:val="004B7FC8"/>
    <w:rsid w:val="004C0AF8"/>
    <w:rsid w:val="004C0D33"/>
    <w:rsid w:val="004C104B"/>
    <w:rsid w:val="004C1240"/>
    <w:rsid w:val="004C14ED"/>
    <w:rsid w:val="004C1611"/>
    <w:rsid w:val="004C20EB"/>
    <w:rsid w:val="004C27F6"/>
    <w:rsid w:val="004C2ECB"/>
    <w:rsid w:val="004C32C0"/>
    <w:rsid w:val="004C3E6E"/>
    <w:rsid w:val="004C44A0"/>
    <w:rsid w:val="004C4B92"/>
    <w:rsid w:val="004C54B1"/>
    <w:rsid w:val="004C5B27"/>
    <w:rsid w:val="004C5B47"/>
    <w:rsid w:val="004C65A0"/>
    <w:rsid w:val="004C67A7"/>
    <w:rsid w:val="004C6910"/>
    <w:rsid w:val="004C6970"/>
    <w:rsid w:val="004C6CD3"/>
    <w:rsid w:val="004C75DD"/>
    <w:rsid w:val="004D1EBF"/>
    <w:rsid w:val="004D1F1B"/>
    <w:rsid w:val="004D2327"/>
    <w:rsid w:val="004D2708"/>
    <w:rsid w:val="004D300A"/>
    <w:rsid w:val="004D3FC2"/>
    <w:rsid w:val="004D4491"/>
    <w:rsid w:val="004D4BCB"/>
    <w:rsid w:val="004D570C"/>
    <w:rsid w:val="004D5A02"/>
    <w:rsid w:val="004D5F44"/>
    <w:rsid w:val="004D679A"/>
    <w:rsid w:val="004D7475"/>
    <w:rsid w:val="004E027F"/>
    <w:rsid w:val="004E0E05"/>
    <w:rsid w:val="004E0EF4"/>
    <w:rsid w:val="004E0F96"/>
    <w:rsid w:val="004E1411"/>
    <w:rsid w:val="004E15CD"/>
    <w:rsid w:val="004E24BE"/>
    <w:rsid w:val="004E4DBD"/>
    <w:rsid w:val="004E54A9"/>
    <w:rsid w:val="004E57DD"/>
    <w:rsid w:val="004E5EB7"/>
    <w:rsid w:val="004E64FC"/>
    <w:rsid w:val="004E79A8"/>
    <w:rsid w:val="004F096E"/>
    <w:rsid w:val="004F1C24"/>
    <w:rsid w:val="004F24C2"/>
    <w:rsid w:val="004F3576"/>
    <w:rsid w:val="004F3655"/>
    <w:rsid w:val="004F3F64"/>
    <w:rsid w:val="004F420A"/>
    <w:rsid w:val="004F49F0"/>
    <w:rsid w:val="004F4BE0"/>
    <w:rsid w:val="004F4F2A"/>
    <w:rsid w:val="004F5BDC"/>
    <w:rsid w:val="004F5D14"/>
    <w:rsid w:val="004F641A"/>
    <w:rsid w:val="004F6D28"/>
    <w:rsid w:val="004F6D76"/>
    <w:rsid w:val="00501357"/>
    <w:rsid w:val="00501B65"/>
    <w:rsid w:val="00501EA4"/>
    <w:rsid w:val="00502CD5"/>
    <w:rsid w:val="0050305B"/>
    <w:rsid w:val="00503B39"/>
    <w:rsid w:val="005053CC"/>
    <w:rsid w:val="00505BB1"/>
    <w:rsid w:val="0050762F"/>
    <w:rsid w:val="00507E2D"/>
    <w:rsid w:val="005113AD"/>
    <w:rsid w:val="00511494"/>
    <w:rsid w:val="00511C21"/>
    <w:rsid w:val="00511FE8"/>
    <w:rsid w:val="005122B9"/>
    <w:rsid w:val="00512455"/>
    <w:rsid w:val="00512804"/>
    <w:rsid w:val="00513943"/>
    <w:rsid w:val="00514ACC"/>
    <w:rsid w:val="005159CA"/>
    <w:rsid w:val="00516A37"/>
    <w:rsid w:val="00516FFF"/>
    <w:rsid w:val="00517301"/>
    <w:rsid w:val="00517792"/>
    <w:rsid w:val="00517CC8"/>
    <w:rsid w:val="00520E8B"/>
    <w:rsid w:val="0052117E"/>
    <w:rsid w:val="00522DA8"/>
    <w:rsid w:val="00524A3B"/>
    <w:rsid w:val="00524C19"/>
    <w:rsid w:val="00524D87"/>
    <w:rsid w:val="00524EA1"/>
    <w:rsid w:val="00524F91"/>
    <w:rsid w:val="00525314"/>
    <w:rsid w:val="005258CF"/>
    <w:rsid w:val="005259FD"/>
    <w:rsid w:val="00526472"/>
    <w:rsid w:val="005264D2"/>
    <w:rsid w:val="005265B5"/>
    <w:rsid w:val="005270B3"/>
    <w:rsid w:val="0052717B"/>
    <w:rsid w:val="005278E7"/>
    <w:rsid w:val="00527FA3"/>
    <w:rsid w:val="005306C8"/>
    <w:rsid w:val="005308C6"/>
    <w:rsid w:val="005311C6"/>
    <w:rsid w:val="00533BA4"/>
    <w:rsid w:val="005347D0"/>
    <w:rsid w:val="0053544D"/>
    <w:rsid w:val="0053604A"/>
    <w:rsid w:val="00536335"/>
    <w:rsid w:val="00536437"/>
    <w:rsid w:val="0053680F"/>
    <w:rsid w:val="00536ACD"/>
    <w:rsid w:val="0053702E"/>
    <w:rsid w:val="005375E6"/>
    <w:rsid w:val="00537870"/>
    <w:rsid w:val="00537FA8"/>
    <w:rsid w:val="00540421"/>
    <w:rsid w:val="0054057D"/>
    <w:rsid w:val="00540A47"/>
    <w:rsid w:val="00540B05"/>
    <w:rsid w:val="00540CB6"/>
    <w:rsid w:val="00542733"/>
    <w:rsid w:val="00542C5E"/>
    <w:rsid w:val="00543343"/>
    <w:rsid w:val="005434E9"/>
    <w:rsid w:val="005439B3"/>
    <w:rsid w:val="00544A5C"/>
    <w:rsid w:val="00544F25"/>
    <w:rsid w:val="0054577E"/>
    <w:rsid w:val="005458ED"/>
    <w:rsid w:val="00546444"/>
    <w:rsid w:val="00550477"/>
    <w:rsid w:val="00550A55"/>
    <w:rsid w:val="00550D94"/>
    <w:rsid w:val="00550F00"/>
    <w:rsid w:val="00551732"/>
    <w:rsid w:val="0055235F"/>
    <w:rsid w:val="0055442F"/>
    <w:rsid w:val="0055456C"/>
    <w:rsid w:val="00555817"/>
    <w:rsid w:val="00555932"/>
    <w:rsid w:val="00555C20"/>
    <w:rsid w:val="00556001"/>
    <w:rsid w:val="005563CA"/>
    <w:rsid w:val="0055695E"/>
    <w:rsid w:val="00557B08"/>
    <w:rsid w:val="00557C0E"/>
    <w:rsid w:val="005614E4"/>
    <w:rsid w:val="00561FBA"/>
    <w:rsid w:val="00562596"/>
    <w:rsid w:val="005625C0"/>
    <w:rsid w:val="00562979"/>
    <w:rsid w:val="00563793"/>
    <w:rsid w:val="0056496C"/>
    <w:rsid w:val="00565CB4"/>
    <w:rsid w:val="00566BFA"/>
    <w:rsid w:val="00567970"/>
    <w:rsid w:val="00567B8E"/>
    <w:rsid w:val="00570BA5"/>
    <w:rsid w:val="00572E14"/>
    <w:rsid w:val="00573C25"/>
    <w:rsid w:val="005742C6"/>
    <w:rsid w:val="005742DA"/>
    <w:rsid w:val="00575163"/>
    <w:rsid w:val="00577BE6"/>
    <w:rsid w:val="00577F62"/>
    <w:rsid w:val="0058076F"/>
    <w:rsid w:val="00580BFB"/>
    <w:rsid w:val="00580C97"/>
    <w:rsid w:val="00580CDA"/>
    <w:rsid w:val="00581BA1"/>
    <w:rsid w:val="00581C65"/>
    <w:rsid w:val="00582159"/>
    <w:rsid w:val="00582588"/>
    <w:rsid w:val="005826B4"/>
    <w:rsid w:val="005827FD"/>
    <w:rsid w:val="00582C4D"/>
    <w:rsid w:val="00583010"/>
    <w:rsid w:val="00583DCD"/>
    <w:rsid w:val="005843C1"/>
    <w:rsid w:val="0058499A"/>
    <w:rsid w:val="00584A81"/>
    <w:rsid w:val="00584C1D"/>
    <w:rsid w:val="00584E38"/>
    <w:rsid w:val="00585FE7"/>
    <w:rsid w:val="005865EC"/>
    <w:rsid w:val="0058723D"/>
    <w:rsid w:val="00587296"/>
    <w:rsid w:val="00587969"/>
    <w:rsid w:val="00587FD6"/>
    <w:rsid w:val="00590FE4"/>
    <w:rsid w:val="00591024"/>
    <w:rsid w:val="005914B2"/>
    <w:rsid w:val="0059153C"/>
    <w:rsid w:val="00591BA5"/>
    <w:rsid w:val="00591CF9"/>
    <w:rsid w:val="005922DF"/>
    <w:rsid w:val="005930F6"/>
    <w:rsid w:val="00594097"/>
    <w:rsid w:val="0059430F"/>
    <w:rsid w:val="00594360"/>
    <w:rsid w:val="0059581C"/>
    <w:rsid w:val="00596ADB"/>
    <w:rsid w:val="00596B89"/>
    <w:rsid w:val="00597ADB"/>
    <w:rsid w:val="00597FC2"/>
    <w:rsid w:val="005A1FF4"/>
    <w:rsid w:val="005A23F7"/>
    <w:rsid w:val="005A31D7"/>
    <w:rsid w:val="005A3658"/>
    <w:rsid w:val="005A4C2B"/>
    <w:rsid w:val="005A4ED3"/>
    <w:rsid w:val="005A50E0"/>
    <w:rsid w:val="005A7483"/>
    <w:rsid w:val="005A74AC"/>
    <w:rsid w:val="005B0A0E"/>
    <w:rsid w:val="005B0B27"/>
    <w:rsid w:val="005B108A"/>
    <w:rsid w:val="005B173E"/>
    <w:rsid w:val="005B1AC5"/>
    <w:rsid w:val="005B1CEB"/>
    <w:rsid w:val="005B25B9"/>
    <w:rsid w:val="005B2902"/>
    <w:rsid w:val="005B2999"/>
    <w:rsid w:val="005B2C5B"/>
    <w:rsid w:val="005B33E9"/>
    <w:rsid w:val="005B3AAD"/>
    <w:rsid w:val="005B43ED"/>
    <w:rsid w:val="005B4455"/>
    <w:rsid w:val="005B4681"/>
    <w:rsid w:val="005B49DC"/>
    <w:rsid w:val="005B4A80"/>
    <w:rsid w:val="005B537D"/>
    <w:rsid w:val="005B7BA9"/>
    <w:rsid w:val="005C0CDF"/>
    <w:rsid w:val="005C105E"/>
    <w:rsid w:val="005C13D9"/>
    <w:rsid w:val="005C208D"/>
    <w:rsid w:val="005C38F5"/>
    <w:rsid w:val="005C5DC0"/>
    <w:rsid w:val="005C608E"/>
    <w:rsid w:val="005C6E44"/>
    <w:rsid w:val="005C78D3"/>
    <w:rsid w:val="005C7CC7"/>
    <w:rsid w:val="005D103F"/>
    <w:rsid w:val="005D395E"/>
    <w:rsid w:val="005D406B"/>
    <w:rsid w:val="005D420A"/>
    <w:rsid w:val="005D44B5"/>
    <w:rsid w:val="005D4780"/>
    <w:rsid w:val="005D4B87"/>
    <w:rsid w:val="005D4BC7"/>
    <w:rsid w:val="005D4CB1"/>
    <w:rsid w:val="005D4D88"/>
    <w:rsid w:val="005D5ECB"/>
    <w:rsid w:val="005D5FB9"/>
    <w:rsid w:val="005D61CD"/>
    <w:rsid w:val="005D6E70"/>
    <w:rsid w:val="005E28C5"/>
    <w:rsid w:val="005E2ABE"/>
    <w:rsid w:val="005E2EC3"/>
    <w:rsid w:val="005E3230"/>
    <w:rsid w:val="005E3B8E"/>
    <w:rsid w:val="005E3EBB"/>
    <w:rsid w:val="005E4B92"/>
    <w:rsid w:val="005E500D"/>
    <w:rsid w:val="005E541D"/>
    <w:rsid w:val="005E599C"/>
    <w:rsid w:val="005E608B"/>
    <w:rsid w:val="005E634F"/>
    <w:rsid w:val="005E67AF"/>
    <w:rsid w:val="005E67F7"/>
    <w:rsid w:val="005E6CED"/>
    <w:rsid w:val="005E6E2E"/>
    <w:rsid w:val="005F08A9"/>
    <w:rsid w:val="005F156B"/>
    <w:rsid w:val="005F1B11"/>
    <w:rsid w:val="005F1D80"/>
    <w:rsid w:val="005F329B"/>
    <w:rsid w:val="005F333B"/>
    <w:rsid w:val="005F431B"/>
    <w:rsid w:val="005F46A0"/>
    <w:rsid w:val="005F493E"/>
    <w:rsid w:val="005F55A8"/>
    <w:rsid w:val="005F5CA5"/>
    <w:rsid w:val="005F619E"/>
    <w:rsid w:val="005F66B1"/>
    <w:rsid w:val="005F6B51"/>
    <w:rsid w:val="005F743D"/>
    <w:rsid w:val="005F784C"/>
    <w:rsid w:val="005F78DD"/>
    <w:rsid w:val="00601F81"/>
    <w:rsid w:val="00602223"/>
    <w:rsid w:val="00603538"/>
    <w:rsid w:val="006048F2"/>
    <w:rsid w:val="00604AB6"/>
    <w:rsid w:val="00604B3F"/>
    <w:rsid w:val="00604CA5"/>
    <w:rsid w:val="006052D2"/>
    <w:rsid w:val="0060560D"/>
    <w:rsid w:val="00606C07"/>
    <w:rsid w:val="006072B3"/>
    <w:rsid w:val="00607DDE"/>
    <w:rsid w:val="00610359"/>
    <w:rsid w:val="0061036F"/>
    <w:rsid w:val="00610780"/>
    <w:rsid w:val="006107AF"/>
    <w:rsid w:val="00610A60"/>
    <w:rsid w:val="00610B65"/>
    <w:rsid w:val="00610C70"/>
    <w:rsid w:val="0061110A"/>
    <w:rsid w:val="006128D7"/>
    <w:rsid w:val="00612986"/>
    <w:rsid w:val="0061314B"/>
    <w:rsid w:val="00615EE5"/>
    <w:rsid w:val="00616281"/>
    <w:rsid w:val="006168CB"/>
    <w:rsid w:val="006179F3"/>
    <w:rsid w:val="00617AF6"/>
    <w:rsid w:val="00617B9F"/>
    <w:rsid w:val="00620AEF"/>
    <w:rsid w:val="0062199C"/>
    <w:rsid w:val="00621E60"/>
    <w:rsid w:val="00622172"/>
    <w:rsid w:val="00623B93"/>
    <w:rsid w:val="00623BD4"/>
    <w:rsid w:val="00625318"/>
    <w:rsid w:val="00625BEE"/>
    <w:rsid w:val="0062691E"/>
    <w:rsid w:val="00626AA9"/>
    <w:rsid w:val="00627260"/>
    <w:rsid w:val="00627CD1"/>
    <w:rsid w:val="00630FAF"/>
    <w:rsid w:val="00631B26"/>
    <w:rsid w:val="00632FFD"/>
    <w:rsid w:val="0063394C"/>
    <w:rsid w:val="00633F6C"/>
    <w:rsid w:val="00634D1A"/>
    <w:rsid w:val="006354EB"/>
    <w:rsid w:val="00635DD0"/>
    <w:rsid w:val="00636C5C"/>
    <w:rsid w:val="00637841"/>
    <w:rsid w:val="006378DA"/>
    <w:rsid w:val="00637CC1"/>
    <w:rsid w:val="00637D72"/>
    <w:rsid w:val="006406B3"/>
    <w:rsid w:val="00640AD7"/>
    <w:rsid w:val="00640EE0"/>
    <w:rsid w:val="006414A5"/>
    <w:rsid w:val="00641565"/>
    <w:rsid w:val="00641ABC"/>
    <w:rsid w:val="00642014"/>
    <w:rsid w:val="006423F3"/>
    <w:rsid w:val="00642497"/>
    <w:rsid w:val="00642617"/>
    <w:rsid w:val="00642ADC"/>
    <w:rsid w:val="006430C9"/>
    <w:rsid w:val="00643F00"/>
    <w:rsid w:val="00644003"/>
    <w:rsid w:val="0064452C"/>
    <w:rsid w:val="00645714"/>
    <w:rsid w:val="006460D8"/>
    <w:rsid w:val="00646F05"/>
    <w:rsid w:val="006509D8"/>
    <w:rsid w:val="00651626"/>
    <w:rsid w:val="0065195C"/>
    <w:rsid w:val="0065230B"/>
    <w:rsid w:val="006539AF"/>
    <w:rsid w:val="00653A4E"/>
    <w:rsid w:val="00653EAD"/>
    <w:rsid w:val="00654228"/>
    <w:rsid w:val="006544EF"/>
    <w:rsid w:val="006546CF"/>
    <w:rsid w:val="00655521"/>
    <w:rsid w:val="00655E59"/>
    <w:rsid w:val="00655F50"/>
    <w:rsid w:val="006570D1"/>
    <w:rsid w:val="006572C0"/>
    <w:rsid w:val="00657D14"/>
    <w:rsid w:val="006603D5"/>
    <w:rsid w:val="00661415"/>
    <w:rsid w:val="006623A1"/>
    <w:rsid w:val="00662797"/>
    <w:rsid w:val="00663C9D"/>
    <w:rsid w:val="00663FFB"/>
    <w:rsid w:val="006641AF"/>
    <w:rsid w:val="006649DD"/>
    <w:rsid w:val="00665B17"/>
    <w:rsid w:val="00665F41"/>
    <w:rsid w:val="00665FFC"/>
    <w:rsid w:val="00666196"/>
    <w:rsid w:val="00666692"/>
    <w:rsid w:val="00666746"/>
    <w:rsid w:val="00667258"/>
    <w:rsid w:val="006679D9"/>
    <w:rsid w:val="006710DF"/>
    <w:rsid w:val="00671BC4"/>
    <w:rsid w:val="00672CFD"/>
    <w:rsid w:val="00672FC5"/>
    <w:rsid w:val="00673723"/>
    <w:rsid w:val="00673B84"/>
    <w:rsid w:val="006740AF"/>
    <w:rsid w:val="006743F9"/>
    <w:rsid w:val="0067529C"/>
    <w:rsid w:val="006752AD"/>
    <w:rsid w:val="0067554C"/>
    <w:rsid w:val="006755C5"/>
    <w:rsid w:val="0067586C"/>
    <w:rsid w:val="00675C09"/>
    <w:rsid w:val="00675F54"/>
    <w:rsid w:val="00676051"/>
    <w:rsid w:val="00676645"/>
    <w:rsid w:val="006770B7"/>
    <w:rsid w:val="006806C4"/>
    <w:rsid w:val="00680DF7"/>
    <w:rsid w:val="00680F70"/>
    <w:rsid w:val="00680FFC"/>
    <w:rsid w:val="0068178E"/>
    <w:rsid w:val="00682FE7"/>
    <w:rsid w:val="00683CFC"/>
    <w:rsid w:val="00684235"/>
    <w:rsid w:val="00684F40"/>
    <w:rsid w:val="006850EC"/>
    <w:rsid w:val="00685DE4"/>
    <w:rsid w:val="00686809"/>
    <w:rsid w:val="006868E0"/>
    <w:rsid w:val="00686ADB"/>
    <w:rsid w:val="006876DD"/>
    <w:rsid w:val="00690018"/>
    <w:rsid w:val="00690184"/>
    <w:rsid w:val="00690A34"/>
    <w:rsid w:val="00691278"/>
    <w:rsid w:val="00691B6A"/>
    <w:rsid w:val="00691F15"/>
    <w:rsid w:val="00693215"/>
    <w:rsid w:val="0069406D"/>
    <w:rsid w:val="00694CAC"/>
    <w:rsid w:val="00695AA4"/>
    <w:rsid w:val="00696225"/>
    <w:rsid w:val="006965DE"/>
    <w:rsid w:val="006967C4"/>
    <w:rsid w:val="00697042"/>
    <w:rsid w:val="00697174"/>
    <w:rsid w:val="00697584"/>
    <w:rsid w:val="006977FE"/>
    <w:rsid w:val="00697BD8"/>
    <w:rsid w:val="006A1C33"/>
    <w:rsid w:val="006A1EB5"/>
    <w:rsid w:val="006A2767"/>
    <w:rsid w:val="006A2968"/>
    <w:rsid w:val="006A29FC"/>
    <w:rsid w:val="006A359A"/>
    <w:rsid w:val="006A3934"/>
    <w:rsid w:val="006A4A80"/>
    <w:rsid w:val="006A4E49"/>
    <w:rsid w:val="006A7150"/>
    <w:rsid w:val="006A7271"/>
    <w:rsid w:val="006B004C"/>
    <w:rsid w:val="006B0268"/>
    <w:rsid w:val="006B08D9"/>
    <w:rsid w:val="006B0E7F"/>
    <w:rsid w:val="006B1404"/>
    <w:rsid w:val="006B1576"/>
    <w:rsid w:val="006B2437"/>
    <w:rsid w:val="006B31B3"/>
    <w:rsid w:val="006B3F18"/>
    <w:rsid w:val="006B4582"/>
    <w:rsid w:val="006B4BD0"/>
    <w:rsid w:val="006B4FCD"/>
    <w:rsid w:val="006B57CD"/>
    <w:rsid w:val="006B5D07"/>
    <w:rsid w:val="006B6131"/>
    <w:rsid w:val="006B6422"/>
    <w:rsid w:val="006C0540"/>
    <w:rsid w:val="006C0F09"/>
    <w:rsid w:val="006C1E58"/>
    <w:rsid w:val="006C29B5"/>
    <w:rsid w:val="006C4032"/>
    <w:rsid w:val="006C4D42"/>
    <w:rsid w:val="006C4E0D"/>
    <w:rsid w:val="006C5376"/>
    <w:rsid w:val="006C540A"/>
    <w:rsid w:val="006C5795"/>
    <w:rsid w:val="006C5EDB"/>
    <w:rsid w:val="006C64F8"/>
    <w:rsid w:val="006C6D93"/>
    <w:rsid w:val="006C7460"/>
    <w:rsid w:val="006C7FAF"/>
    <w:rsid w:val="006D01C6"/>
    <w:rsid w:val="006D037D"/>
    <w:rsid w:val="006D1273"/>
    <w:rsid w:val="006D205F"/>
    <w:rsid w:val="006D38B7"/>
    <w:rsid w:val="006D407A"/>
    <w:rsid w:val="006D41F2"/>
    <w:rsid w:val="006D511C"/>
    <w:rsid w:val="006D5BA8"/>
    <w:rsid w:val="006D6C21"/>
    <w:rsid w:val="006D77AA"/>
    <w:rsid w:val="006E1EDE"/>
    <w:rsid w:val="006E24DA"/>
    <w:rsid w:val="006E2C9E"/>
    <w:rsid w:val="006E2D85"/>
    <w:rsid w:val="006E31B1"/>
    <w:rsid w:val="006E43AB"/>
    <w:rsid w:val="006E5475"/>
    <w:rsid w:val="006E66A6"/>
    <w:rsid w:val="006E6C60"/>
    <w:rsid w:val="006E7364"/>
    <w:rsid w:val="006E75D4"/>
    <w:rsid w:val="006E7633"/>
    <w:rsid w:val="006F0011"/>
    <w:rsid w:val="006F0844"/>
    <w:rsid w:val="006F0984"/>
    <w:rsid w:val="006F11E3"/>
    <w:rsid w:val="006F13A7"/>
    <w:rsid w:val="006F2CBB"/>
    <w:rsid w:val="006F323D"/>
    <w:rsid w:val="006F32BE"/>
    <w:rsid w:val="006F38A8"/>
    <w:rsid w:val="006F38AA"/>
    <w:rsid w:val="006F3C29"/>
    <w:rsid w:val="006F5087"/>
    <w:rsid w:val="006F52FE"/>
    <w:rsid w:val="006F6DA8"/>
    <w:rsid w:val="006F6F5A"/>
    <w:rsid w:val="006F75FE"/>
    <w:rsid w:val="006F7C15"/>
    <w:rsid w:val="00701FD0"/>
    <w:rsid w:val="00704B7A"/>
    <w:rsid w:val="00705874"/>
    <w:rsid w:val="00706129"/>
    <w:rsid w:val="0070644E"/>
    <w:rsid w:val="007064BB"/>
    <w:rsid w:val="00706A7D"/>
    <w:rsid w:val="00707580"/>
    <w:rsid w:val="007077D6"/>
    <w:rsid w:val="00707C50"/>
    <w:rsid w:val="00707C56"/>
    <w:rsid w:val="00707EBE"/>
    <w:rsid w:val="00710770"/>
    <w:rsid w:val="00710D72"/>
    <w:rsid w:val="0071125B"/>
    <w:rsid w:val="007112B1"/>
    <w:rsid w:val="00712A98"/>
    <w:rsid w:val="00712B9E"/>
    <w:rsid w:val="00713643"/>
    <w:rsid w:val="00713989"/>
    <w:rsid w:val="0071491B"/>
    <w:rsid w:val="00715590"/>
    <w:rsid w:val="00715DCA"/>
    <w:rsid w:val="00716C49"/>
    <w:rsid w:val="007174A5"/>
    <w:rsid w:val="007177F7"/>
    <w:rsid w:val="00717D94"/>
    <w:rsid w:val="00717F8E"/>
    <w:rsid w:val="0072011E"/>
    <w:rsid w:val="0072126A"/>
    <w:rsid w:val="00722D47"/>
    <w:rsid w:val="00723569"/>
    <w:rsid w:val="00723816"/>
    <w:rsid w:val="00724207"/>
    <w:rsid w:val="0072430F"/>
    <w:rsid w:val="00724C73"/>
    <w:rsid w:val="00725320"/>
    <w:rsid w:val="00725363"/>
    <w:rsid w:val="00725E4E"/>
    <w:rsid w:val="007265A9"/>
    <w:rsid w:val="00726638"/>
    <w:rsid w:val="00726B4C"/>
    <w:rsid w:val="00727195"/>
    <w:rsid w:val="0072760A"/>
    <w:rsid w:val="00727BDD"/>
    <w:rsid w:val="00730C2F"/>
    <w:rsid w:val="0073165A"/>
    <w:rsid w:val="00731FAF"/>
    <w:rsid w:val="00732055"/>
    <w:rsid w:val="00732230"/>
    <w:rsid w:val="007335EB"/>
    <w:rsid w:val="00733EA1"/>
    <w:rsid w:val="007349D1"/>
    <w:rsid w:val="00735243"/>
    <w:rsid w:val="00735836"/>
    <w:rsid w:val="00735A77"/>
    <w:rsid w:val="00735BB4"/>
    <w:rsid w:val="007364E5"/>
    <w:rsid w:val="00736986"/>
    <w:rsid w:val="00736A9A"/>
    <w:rsid w:val="00736AC0"/>
    <w:rsid w:val="0074028B"/>
    <w:rsid w:val="00740BA1"/>
    <w:rsid w:val="00740C54"/>
    <w:rsid w:val="0074104C"/>
    <w:rsid w:val="00741114"/>
    <w:rsid w:val="00741629"/>
    <w:rsid w:val="00742046"/>
    <w:rsid w:val="0074225F"/>
    <w:rsid w:val="00742EDB"/>
    <w:rsid w:val="00742FDD"/>
    <w:rsid w:val="00743600"/>
    <w:rsid w:val="00743ADF"/>
    <w:rsid w:val="00743E3A"/>
    <w:rsid w:val="0074444D"/>
    <w:rsid w:val="00744519"/>
    <w:rsid w:val="00744C24"/>
    <w:rsid w:val="0074510C"/>
    <w:rsid w:val="007452C2"/>
    <w:rsid w:val="0074554F"/>
    <w:rsid w:val="007460E0"/>
    <w:rsid w:val="00746CB2"/>
    <w:rsid w:val="00746F0E"/>
    <w:rsid w:val="00747E1B"/>
    <w:rsid w:val="00747F2B"/>
    <w:rsid w:val="00750DDE"/>
    <w:rsid w:val="007512EF"/>
    <w:rsid w:val="007513C4"/>
    <w:rsid w:val="007515B1"/>
    <w:rsid w:val="0075269A"/>
    <w:rsid w:val="0075339B"/>
    <w:rsid w:val="0075520D"/>
    <w:rsid w:val="00755BAF"/>
    <w:rsid w:val="00755C21"/>
    <w:rsid w:val="00755FBB"/>
    <w:rsid w:val="0075608A"/>
    <w:rsid w:val="007563CB"/>
    <w:rsid w:val="0075719F"/>
    <w:rsid w:val="00757229"/>
    <w:rsid w:val="0075758E"/>
    <w:rsid w:val="00757A42"/>
    <w:rsid w:val="00757C4E"/>
    <w:rsid w:val="00757E55"/>
    <w:rsid w:val="00760602"/>
    <w:rsid w:val="007617E0"/>
    <w:rsid w:val="00761C90"/>
    <w:rsid w:val="007620BA"/>
    <w:rsid w:val="00762F82"/>
    <w:rsid w:val="007631B3"/>
    <w:rsid w:val="007631DA"/>
    <w:rsid w:val="0076344A"/>
    <w:rsid w:val="0076364B"/>
    <w:rsid w:val="00763743"/>
    <w:rsid w:val="00763D21"/>
    <w:rsid w:val="007640DF"/>
    <w:rsid w:val="007645EE"/>
    <w:rsid w:val="0076470A"/>
    <w:rsid w:val="00764D79"/>
    <w:rsid w:val="0076516C"/>
    <w:rsid w:val="007668FD"/>
    <w:rsid w:val="00766D3B"/>
    <w:rsid w:val="00770068"/>
    <w:rsid w:val="00770335"/>
    <w:rsid w:val="007707D6"/>
    <w:rsid w:val="007715EF"/>
    <w:rsid w:val="00771769"/>
    <w:rsid w:val="00771A05"/>
    <w:rsid w:val="00772516"/>
    <w:rsid w:val="00772808"/>
    <w:rsid w:val="00772A62"/>
    <w:rsid w:val="00773659"/>
    <w:rsid w:val="00773967"/>
    <w:rsid w:val="007743B4"/>
    <w:rsid w:val="00774653"/>
    <w:rsid w:val="00774EC2"/>
    <w:rsid w:val="00774F6F"/>
    <w:rsid w:val="00776AB3"/>
    <w:rsid w:val="00777332"/>
    <w:rsid w:val="00777624"/>
    <w:rsid w:val="00777ACB"/>
    <w:rsid w:val="00781CE7"/>
    <w:rsid w:val="0078208A"/>
    <w:rsid w:val="00782621"/>
    <w:rsid w:val="00784D96"/>
    <w:rsid w:val="00785511"/>
    <w:rsid w:val="0078593C"/>
    <w:rsid w:val="00786624"/>
    <w:rsid w:val="007866D6"/>
    <w:rsid w:val="00786C88"/>
    <w:rsid w:val="00787095"/>
    <w:rsid w:val="00792011"/>
    <w:rsid w:val="007922D3"/>
    <w:rsid w:val="0079259C"/>
    <w:rsid w:val="007929DA"/>
    <w:rsid w:val="00793F18"/>
    <w:rsid w:val="00796D71"/>
    <w:rsid w:val="00797689"/>
    <w:rsid w:val="007A043D"/>
    <w:rsid w:val="007A09BD"/>
    <w:rsid w:val="007A0FE0"/>
    <w:rsid w:val="007A156B"/>
    <w:rsid w:val="007A16F3"/>
    <w:rsid w:val="007A238C"/>
    <w:rsid w:val="007A2405"/>
    <w:rsid w:val="007A2797"/>
    <w:rsid w:val="007A287B"/>
    <w:rsid w:val="007A2B85"/>
    <w:rsid w:val="007A33A5"/>
    <w:rsid w:val="007A35A6"/>
    <w:rsid w:val="007A3C96"/>
    <w:rsid w:val="007A3CBA"/>
    <w:rsid w:val="007A3FAE"/>
    <w:rsid w:val="007A4162"/>
    <w:rsid w:val="007A4603"/>
    <w:rsid w:val="007A4B8F"/>
    <w:rsid w:val="007A5635"/>
    <w:rsid w:val="007A5C19"/>
    <w:rsid w:val="007A5E70"/>
    <w:rsid w:val="007A700F"/>
    <w:rsid w:val="007A72B9"/>
    <w:rsid w:val="007B0749"/>
    <w:rsid w:val="007B0776"/>
    <w:rsid w:val="007B1D91"/>
    <w:rsid w:val="007B1DE5"/>
    <w:rsid w:val="007B1F2B"/>
    <w:rsid w:val="007B1FD8"/>
    <w:rsid w:val="007B288A"/>
    <w:rsid w:val="007B2986"/>
    <w:rsid w:val="007B33F5"/>
    <w:rsid w:val="007B47C2"/>
    <w:rsid w:val="007B488E"/>
    <w:rsid w:val="007B768B"/>
    <w:rsid w:val="007B77D7"/>
    <w:rsid w:val="007B7E32"/>
    <w:rsid w:val="007C016F"/>
    <w:rsid w:val="007C056B"/>
    <w:rsid w:val="007C0FD8"/>
    <w:rsid w:val="007C1393"/>
    <w:rsid w:val="007C14BD"/>
    <w:rsid w:val="007C2692"/>
    <w:rsid w:val="007C2736"/>
    <w:rsid w:val="007C2740"/>
    <w:rsid w:val="007C351E"/>
    <w:rsid w:val="007C36E6"/>
    <w:rsid w:val="007C4697"/>
    <w:rsid w:val="007C4CEE"/>
    <w:rsid w:val="007C4DCD"/>
    <w:rsid w:val="007C54A6"/>
    <w:rsid w:val="007C5556"/>
    <w:rsid w:val="007C6C87"/>
    <w:rsid w:val="007C6D91"/>
    <w:rsid w:val="007C7866"/>
    <w:rsid w:val="007C7A6A"/>
    <w:rsid w:val="007D0D5C"/>
    <w:rsid w:val="007D32C9"/>
    <w:rsid w:val="007D34FF"/>
    <w:rsid w:val="007D3D21"/>
    <w:rsid w:val="007D4377"/>
    <w:rsid w:val="007D4AA4"/>
    <w:rsid w:val="007D564D"/>
    <w:rsid w:val="007D5A46"/>
    <w:rsid w:val="007D6B46"/>
    <w:rsid w:val="007D6FFA"/>
    <w:rsid w:val="007D7244"/>
    <w:rsid w:val="007D78CE"/>
    <w:rsid w:val="007E09CB"/>
    <w:rsid w:val="007E0F2E"/>
    <w:rsid w:val="007E0FAF"/>
    <w:rsid w:val="007E1009"/>
    <w:rsid w:val="007E11C6"/>
    <w:rsid w:val="007E196B"/>
    <w:rsid w:val="007E22C0"/>
    <w:rsid w:val="007E232F"/>
    <w:rsid w:val="007E23C1"/>
    <w:rsid w:val="007E250B"/>
    <w:rsid w:val="007E2806"/>
    <w:rsid w:val="007E2E90"/>
    <w:rsid w:val="007E2ECC"/>
    <w:rsid w:val="007E3400"/>
    <w:rsid w:val="007E42FA"/>
    <w:rsid w:val="007E4B72"/>
    <w:rsid w:val="007E503A"/>
    <w:rsid w:val="007E509B"/>
    <w:rsid w:val="007E526D"/>
    <w:rsid w:val="007E58B4"/>
    <w:rsid w:val="007E7B98"/>
    <w:rsid w:val="007F058C"/>
    <w:rsid w:val="007F0DE9"/>
    <w:rsid w:val="007F1390"/>
    <w:rsid w:val="007F2165"/>
    <w:rsid w:val="007F2816"/>
    <w:rsid w:val="007F2F88"/>
    <w:rsid w:val="007F40BE"/>
    <w:rsid w:val="007F44AA"/>
    <w:rsid w:val="007F5837"/>
    <w:rsid w:val="007F6412"/>
    <w:rsid w:val="007F64EA"/>
    <w:rsid w:val="007F6C09"/>
    <w:rsid w:val="007F6F4E"/>
    <w:rsid w:val="007F7258"/>
    <w:rsid w:val="007F7AC6"/>
    <w:rsid w:val="0080064D"/>
    <w:rsid w:val="008006C6"/>
    <w:rsid w:val="008017EC"/>
    <w:rsid w:val="00802E08"/>
    <w:rsid w:val="00802F9F"/>
    <w:rsid w:val="0080332B"/>
    <w:rsid w:val="00804ECC"/>
    <w:rsid w:val="00805D2A"/>
    <w:rsid w:val="008065FF"/>
    <w:rsid w:val="008071D5"/>
    <w:rsid w:val="00807B99"/>
    <w:rsid w:val="00807CE9"/>
    <w:rsid w:val="0081054E"/>
    <w:rsid w:val="008112C6"/>
    <w:rsid w:val="00811741"/>
    <w:rsid w:val="00812BAC"/>
    <w:rsid w:val="008141B7"/>
    <w:rsid w:val="0081489D"/>
    <w:rsid w:val="00814929"/>
    <w:rsid w:val="008162AE"/>
    <w:rsid w:val="00817429"/>
    <w:rsid w:val="00817AE0"/>
    <w:rsid w:val="0082039A"/>
    <w:rsid w:val="00820DC3"/>
    <w:rsid w:val="00821B29"/>
    <w:rsid w:val="008227CF"/>
    <w:rsid w:val="00823150"/>
    <w:rsid w:val="008240C3"/>
    <w:rsid w:val="0082460E"/>
    <w:rsid w:val="00824810"/>
    <w:rsid w:val="00824B35"/>
    <w:rsid w:val="00824BBC"/>
    <w:rsid w:val="00824D4B"/>
    <w:rsid w:val="00825275"/>
    <w:rsid w:val="0082551F"/>
    <w:rsid w:val="008264C5"/>
    <w:rsid w:val="0082683A"/>
    <w:rsid w:val="00826C4B"/>
    <w:rsid w:val="00827270"/>
    <w:rsid w:val="00830693"/>
    <w:rsid w:val="008306F2"/>
    <w:rsid w:val="00830BAF"/>
    <w:rsid w:val="00830C69"/>
    <w:rsid w:val="0083166A"/>
    <w:rsid w:val="00831B17"/>
    <w:rsid w:val="00831EED"/>
    <w:rsid w:val="0083304A"/>
    <w:rsid w:val="008335E1"/>
    <w:rsid w:val="00833A9F"/>
    <w:rsid w:val="0083417F"/>
    <w:rsid w:val="008341D2"/>
    <w:rsid w:val="008342CF"/>
    <w:rsid w:val="00834C4A"/>
    <w:rsid w:val="008355FB"/>
    <w:rsid w:val="00835CCF"/>
    <w:rsid w:val="00836672"/>
    <w:rsid w:val="00836B52"/>
    <w:rsid w:val="00836D41"/>
    <w:rsid w:val="00837875"/>
    <w:rsid w:val="0083787D"/>
    <w:rsid w:val="00840D35"/>
    <w:rsid w:val="0084110D"/>
    <w:rsid w:val="00841528"/>
    <w:rsid w:val="00841A6E"/>
    <w:rsid w:val="00841CD5"/>
    <w:rsid w:val="00842020"/>
    <w:rsid w:val="00842F4A"/>
    <w:rsid w:val="0084385B"/>
    <w:rsid w:val="0084483E"/>
    <w:rsid w:val="00844E76"/>
    <w:rsid w:val="00844FBC"/>
    <w:rsid w:val="00845B3A"/>
    <w:rsid w:val="00846426"/>
    <w:rsid w:val="0084709A"/>
    <w:rsid w:val="00847A59"/>
    <w:rsid w:val="00850021"/>
    <w:rsid w:val="00850C6E"/>
    <w:rsid w:val="00851246"/>
    <w:rsid w:val="0085156B"/>
    <w:rsid w:val="008516BD"/>
    <w:rsid w:val="0085173A"/>
    <w:rsid w:val="00851862"/>
    <w:rsid w:val="00851957"/>
    <w:rsid w:val="00851D9E"/>
    <w:rsid w:val="00852242"/>
    <w:rsid w:val="008526E1"/>
    <w:rsid w:val="008526E8"/>
    <w:rsid w:val="00852CD4"/>
    <w:rsid w:val="0085304E"/>
    <w:rsid w:val="0085335B"/>
    <w:rsid w:val="008549C4"/>
    <w:rsid w:val="00854BB4"/>
    <w:rsid w:val="00854ED0"/>
    <w:rsid w:val="00854F75"/>
    <w:rsid w:val="0085575B"/>
    <w:rsid w:val="00855CF6"/>
    <w:rsid w:val="00857933"/>
    <w:rsid w:val="0086038C"/>
    <w:rsid w:val="0086086A"/>
    <w:rsid w:val="00860986"/>
    <w:rsid w:val="00861809"/>
    <w:rsid w:val="008621ED"/>
    <w:rsid w:val="00862630"/>
    <w:rsid w:val="00862F5D"/>
    <w:rsid w:val="008632E8"/>
    <w:rsid w:val="00863DF4"/>
    <w:rsid w:val="0086407E"/>
    <w:rsid w:val="00864596"/>
    <w:rsid w:val="008648D0"/>
    <w:rsid w:val="0086523C"/>
    <w:rsid w:val="008656F2"/>
    <w:rsid w:val="00865DFB"/>
    <w:rsid w:val="00866095"/>
    <w:rsid w:val="0086672F"/>
    <w:rsid w:val="00866B66"/>
    <w:rsid w:val="00866BD0"/>
    <w:rsid w:val="008709F9"/>
    <w:rsid w:val="00871B72"/>
    <w:rsid w:val="00873B88"/>
    <w:rsid w:val="00874D3C"/>
    <w:rsid w:val="00875351"/>
    <w:rsid w:val="00875A1C"/>
    <w:rsid w:val="00875FDB"/>
    <w:rsid w:val="008766C7"/>
    <w:rsid w:val="00877092"/>
    <w:rsid w:val="0087740B"/>
    <w:rsid w:val="0087779C"/>
    <w:rsid w:val="00877BA5"/>
    <w:rsid w:val="00877DC3"/>
    <w:rsid w:val="00880A95"/>
    <w:rsid w:val="00880BEE"/>
    <w:rsid w:val="0088170A"/>
    <w:rsid w:val="0088188F"/>
    <w:rsid w:val="00881983"/>
    <w:rsid w:val="00881B22"/>
    <w:rsid w:val="00882823"/>
    <w:rsid w:val="00883CAB"/>
    <w:rsid w:val="00884740"/>
    <w:rsid w:val="00884B5F"/>
    <w:rsid w:val="0088567D"/>
    <w:rsid w:val="00885A5B"/>
    <w:rsid w:val="00885EF5"/>
    <w:rsid w:val="008873C3"/>
    <w:rsid w:val="00887672"/>
    <w:rsid w:val="008878E7"/>
    <w:rsid w:val="00891018"/>
    <w:rsid w:val="0089141B"/>
    <w:rsid w:val="00891674"/>
    <w:rsid w:val="0089177A"/>
    <w:rsid w:val="00891FAF"/>
    <w:rsid w:val="00892054"/>
    <w:rsid w:val="00893651"/>
    <w:rsid w:val="00893AE2"/>
    <w:rsid w:val="008942C1"/>
    <w:rsid w:val="0089483D"/>
    <w:rsid w:val="00895042"/>
    <w:rsid w:val="008957B0"/>
    <w:rsid w:val="00897A73"/>
    <w:rsid w:val="00897EA0"/>
    <w:rsid w:val="008A0EC7"/>
    <w:rsid w:val="008A1391"/>
    <w:rsid w:val="008A1439"/>
    <w:rsid w:val="008A2110"/>
    <w:rsid w:val="008A2286"/>
    <w:rsid w:val="008A24B3"/>
    <w:rsid w:val="008A252C"/>
    <w:rsid w:val="008A253D"/>
    <w:rsid w:val="008A269E"/>
    <w:rsid w:val="008A2E22"/>
    <w:rsid w:val="008A33C3"/>
    <w:rsid w:val="008A3C4F"/>
    <w:rsid w:val="008A460B"/>
    <w:rsid w:val="008A46C4"/>
    <w:rsid w:val="008A489B"/>
    <w:rsid w:val="008A5575"/>
    <w:rsid w:val="008A599A"/>
    <w:rsid w:val="008A6C4D"/>
    <w:rsid w:val="008A6C83"/>
    <w:rsid w:val="008A6ECE"/>
    <w:rsid w:val="008A6F73"/>
    <w:rsid w:val="008A703A"/>
    <w:rsid w:val="008A7345"/>
    <w:rsid w:val="008A789C"/>
    <w:rsid w:val="008B132D"/>
    <w:rsid w:val="008B1EFB"/>
    <w:rsid w:val="008B1F0B"/>
    <w:rsid w:val="008B303C"/>
    <w:rsid w:val="008B3914"/>
    <w:rsid w:val="008B3A58"/>
    <w:rsid w:val="008B56D6"/>
    <w:rsid w:val="008B5707"/>
    <w:rsid w:val="008B69A3"/>
    <w:rsid w:val="008B78D9"/>
    <w:rsid w:val="008C114C"/>
    <w:rsid w:val="008C297E"/>
    <w:rsid w:val="008C2CB6"/>
    <w:rsid w:val="008C3E32"/>
    <w:rsid w:val="008C46B2"/>
    <w:rsid w:val="008C62D1"/>
    <w:rsid w:val="008C6D85"/>
    <w:rsid w:val="008C74F3"/>
    <w:rsid w:val="008C7FBD"/>
    <w:rsid w:val="008D036E"/>
    <w:rsid w:val="008D083E"/>
    <w:rsid w:val="008D09D0"/>
    <w:rsid w:val="008D1137"/>
    <w:rsid w:val="008D1465"/>
    <w:rsid w:val="008D1929"/>
    <w:rsid w:val="008D1CA5"/>
    <w:rsid w:val="008D33CC"/>
    <w:rsid w:val="008D4025"/>
    <w:rsid w:val="008D5F91"/>
    <w:rsid w:val="008D6844"/>
    <w:rsid w:val="008D6958"/>
    <w:rsid w:val="008D7462"/>
    <w:rsid w:val="008D7815"/>
    <w:rsid w:val="008D7AC4"/>
    <w:rsid w:val="008E09C6"/>
    <w:rsid w:val="008E2BC1"/>
    <w:rsid w:val="008E346E"/>
    <w:rsid w:val="008E3615"/>
    <w:rsid w:val="008E5573"/>
    <w:rsid w:val="008E6EBA"/>
    <w:rsid w:val="008E6EE7"/>
    <w:rsid w:val="008E7451"/>
    <w:rsid w:val="008E78DC"/>
    <w:rsid w:val="008E7E73"/>
    <w:rsid w:val="008F024F"/>
    <w:rsid w:val="008F0D33"/>
    <w:rsid w:val="008F14D8"/>
    <w:rsid w:val="008F1972"/>
    <w:rsid w:val="008F2FEE"/>
    <w:rsid w:val="008F32BF"/>
    <w:rsid w:val="008F3B28"/>
    <w:rsid w:val="008F419E"/>
    <w:rsid w:val="008F47EE"/>
    <w:rsid w:val="008F6691"/>
    <w:rsid w:val="008F6773"/>
    <w:rsid w:val="008F7939"/>
    <w:rsid w:val="008F7BB7"/>
    <w:rsid w:val="009000DB"/>
    <w:rsid w:val="0090017F"/>
    <w:rsid w:val="0090060A"/>
    <w:rsid w:val="0090096C"/>
    <w:rsid w:val="00900ABE"/>
    <w:rsid w:val="00900D9F"/>
    <w:rsid w:val="00901421"/>
    <w:rsid w:val="00901648"/>
    <w:rsid w:val="00901AA5"/>
    <w:rsid w:val="00901BD4"/>
    <w:rsid w:val="0090224C"/>
    <w:rsid w:val="009027D5"/>
    <w:rsid w:val="00902821"/>
    <w:rsid w:val="00902B9D"/>
    <w:rsid w:val="009033DA"/>
    <w:rsid w:val="00903A00"/>
    <w:rsid w:val="00903AA5"/>
    <w:rsid w:val="00904192"/>
    <w:rsid w:val="00904627"/>
    <w:rsid w:val="009047A2"/>
    <w:rsid w:val="00904C24"/>
    <w:rsid w:val="00904C4B"/>
    <w:rsid w:val="0090525C"/>
    <w:rsid w:val="00906C1A"/>
    <w:rsid w:val="00906CF7"/>
    <w:rsid w:val="00907CDF"/>
    <w:rsid w:val="00910482"/>
    <w:rsid w:val="00910CC3"/>
    <w:rsid w:val="0091103B"/>
    <w:rsid w:val="00911991"/>
    <w:rsid w:val="0091330C"/>
    <w:rsid w:val="0091414F"/>
    <w:rsid w:val="0091468E"/>
    <w:rsid w:val="00916426"/>
    <w:rsid w:val="00916A6C"/>
    <w:rsid w:val="009177AC"/>
    <w:rsid w:val="0091793B"/>
    <w:rsid w:val="009210E8"/>
    <w:rsid w:val="009214D8"/>
    <w:rsid w:val="00921BDB"/>
    <w:rsid w:val="00921DBA"/>
    <w:rsid w:val="00921F62"/>
    <w:rsid w:val="00922264"/>
    <w:rsid w:val="009225A5"/>
    <w:rsid w:val="00923ACD"/>
    <w:rsid w:val="00923F5E"/>
    <w:rsid w:val="00925817"/>
    <w:rsid w:val="009269B2"/>
    <w:rsid w:val="0092782E"/>
    <w:rsid w:val="00927BCE"/>
    <w:rsid w:val="009300D3"/>
    <w:rsid w:val="00930201"/>
    <w:rsid w:val="00930D35"/>
    <w:rsid w:val="00931B4B"/>
    <w:rsid w:val="009321B0"/>
    <w:rsid w:val="00932D2D"/>
    <w:rsid w:val="00933513"/>
    <w:rsid w:val="0093490C"/>
    <w:rsid w:val="0093673D"/>
    <w:rsid w:val="00936ABA"/>
    <w:rsid w:val="00937477"/>
    <w:rsid w:val="0093773D"/>
    <w:rsid w:val="0093774B"/>
    <w:rsid w:val="00937AC7"/>
    <w:rsid w:val="00937FB0"/>
    <w:rsid w:val="0094111C"/>
    <w:rsid w:val="009419AE"/>
    <w:rsid w:val="00942009"/>
    <w:rsid w:val="0094217C"/>
    <w:rsid w:val="00943F3D"/>
    <w:rsid w:val="0094520E"/>
    <w:rsid w:val="00945335"/>
    <w:rsid w:val="009455C0"/>
    <w:rsid w:val="00945900"/>
    <w:rsid w:val="00945A4D"/>
    <w:rsid w:val="0094607D"/>
    <w:rsid w:val="009464D6"/>
    <w:rsid w:val="0094697E"/>
    <w:rsid w:val="00952F4E"/>
    <w:rsid w:val="00953F81"/>
    <w:rsid w:val="009541AC"/>
    <w:rsid w:val="0095512F"/>
    <w:rsid w:val="00955C2E"/>
    <w:rsid w:val="00955D55"/>
    <w:rsid w:val="009564AE"/>
    <w:rsid w:val="009569B4"/>
    <w:rsid w:val="00957860"/>
    <w:rsid w:val="009608B8"/>
    <w:rsid w:val="009610CE"/>
    <w:rsid w:val="0096135E"/>
    <w:rsid w:val="009614DF"/>
    <w:rsid w:val="00961667"/>
    <w:rsid w:val="0096270E"/>
    <w:rsid w:val="00962996"/>
    <w:rsid w:val="00962AD0"/>
    <w:rsid w:val="00962BEF"/>
    <w:rsid w:val="00963664"/>
    <w:rsid w:val="009638E7"/>
    <w:rsid w:val="00963905"/>
    <w:rsid w:val="00964459"/>
    <w:rsid w:val="00964601"/>
    <w:rsid w:val="0096604F"/>
    <w:rsid w:val="009663B4"/>
    <w:rsid w:val="00966773"/>
    <w:rsid w:val="00966B83"/>
    <w:rsid w:val="00966D6A"/>
    <w:rsid w:val="009673FD"/>
    <w:rsid w:val="009675B8"/>
    <w:rsid w:val="009679E3"/>
    <w:rsid w:val="00967EF0"/>
    <w:rsid w:val="009718F3"/>
    <w:rsid w:val="00971A35"/>
    <w:rsid w:val="00971B94"/>
    <w:rsid w:val="00971E35"/>
    <w:rsid w:val="00972D7B"/>
    <w:rsid w:val="0097386E"/>
    <w:rsid w:val="0097464C"/>
    <w:rsid w:val="009748A3"/>
    <w:rsid w:val="00976418"/>
    <w:rsid w:val="00976907"/>
    <w:rsid w:val="00977B0B"/>
    <w:rsid w:val="0098003B"/>
    <w:rsid w:val="009810C1"/>
    <w:rsid w:val="00981162"/>
    <w:rsid w:val="00981374"/>
    <w:rsid w:val="00982434"/>
    <w:rsid w:val="0098382C"/>
    <w:rsid w:val="00986E8D"/>
    <w:rsid w:val="009873F4"/>
    <w:rsid w:val="009909CD"/>
    <w:rsid w:val="00991FC6"/>
    <w:rsid w:val="0099217A"/>
    <w:rsid w:val="00992D3C"/>
    <w:rsid w:val="00992F2B"/>
    <w:rsid w:val="00993F6A"/>
    <w:rsid w:val="0099417F"/>
    <w:rsid w:val="009957F0"/>
    <w:rsid w:val="0099589D"/>
    <w:rsid w:val="009961EC"/>
    <w:rsid w:val="00997B9A"/>
    <w:rsid w:val="00997D02"/>
    <w:rsid w:val="009A0DBC"/>
    <w:rsid w:val="009A0DE0"/>
    <w:rsid w:val="009A0F4C"/>
    <w:rsid w:val="009A2714"/>
    <w:rsid w:val="009A273C"/>
    <w:rsid w:val="009A37C5"/>
    <w:rsid w:val="009A3DAC"/>
    <w:rsid w:val="009A3DB7"/>
    <w:rsid w:val="009A3E69"/>
    <w:rsid w:val="009A4AA6"/>
    <w:rsid w:val="009A51F5"/>
    <w:rsid w:val="009A5730"/>
    <w:rsid w:val="009A5873"/>
    <w:rsid w:val="009A60BC"/>
    <w:rsid w:val="009A6342"/>
    <w:rsid w:val="009A6398"/>
    <w:rsid w:val="009A71C4"/>
    <w:rsid w:val="009A752D"/>
    <w:rsid w:val="009A78F3"/>
    <w:rsid w:val="009B012B"/>
    <w:rsid w:val="009B0E14"/>
    <w:rsid w:val="009B0E3E"/>
    <w:rsid w:val="009B0F69"/>
    <w:rsid w:val="009B0FA6"/>
    <w:rsid w:val="009B241C"/>
    <w:rsid w:val="009B2510"/>
    <w:rsid w:val="009B285D"/>
    <w:rsid w:val="009B37DF"/>
    <w:rsid w:val="009B4190"/>
    <w:rsid w:val="009B437C"/>
    <w:rsid w:val="009B46EA"/>
    <w:rsid w:val="009B587E"/>
    <w:rsid w:val="009B5B7E"/>
    <w:rsid w:val="009B651F"/>
    <w:rsid w:val="009B659C"/>
    <w:rsid w:val="009B72B4"/>
    <w:rsid w:val="009B79A3"/>
    <w:rsid w:val="009C0293"/>
    <w:rsid w:val="009C073C"/>
    <w:rsid w:val="009C088C"/>
    <w:rsid w:val="009C222A"/>
    <w:rsid w:val="009C2574"/>
    <w:rsid w:val="009C47EE"/>
    <w:rsid w:val="009C4944"/>
    <w:rsid w:val="009C57A7"/>
    <w:rsid w:val="009C6106"/>
    <w:rsid w:val="009C6EE5"/>
    <w:rsid w:val="009C7AA8"/>
    <w:rsid w:val="009C7DC8"/>
    <w:rsid w:val="009D035D"/>
    <w:rsid w:val="009D0706"/>
    <w:rsid w:val="009D1029"/>
    <w:rsid w:val="009D1BCC"/>
    <w:rsid w:val="009D230C"/>
    <w:rsid w:val="009D25CB"/>
    <w:rsid w:val="009D3BD6"/>
    <w:rsid w:val="009D3FEB"/>
    <w:rsid w:val="009D44EA"/>
    <w:rsid w:val="009D4BAC"/>
    <w:rsid w:val="009D52B9"/>
    <w:rsid w:val="009D569B"/>
    <w:rsid w:val="009D636F"/>
    <w:rsid w:val="009D6B6E"/>
    <w:rsid w:val="009D79AD"/>
    <w:rsid w:val="009E0372"/>
    <w:rsid w:val="009E0AF4"/>
    <w:rsid w:val="009E158D"/>
    <w:rsid w:val="009E1C16"/>
    <w:rsid w:val="009E2532"/>
    <w:rsid w:val="009E3570"/>
    <w:rsid w:val="009E4157"/>
    <w:rsid w:val="009E4483"/>
    <w:rsid w:val="009E44A2"/>
    <w:rsid w:val="009E4F1E"/>
    <w:rsid w:val="009E5040"/>
    <w:rsid w:val="009E69CD"/>
    <w:rsid w:val="009E6D23"/>
    <w:rsid w:val="009E6DA5"/>
    <w:rsid w:val="009F0B33"/>
    <w:rsid w:val="009F18CB"/>
    <w:rsid w:val="009F2514"/>
    <w:rsid w:val="009F26B7"/>
    <w:rsid w:val="009F301F"/>
    <w:rsid w:val="009F304F"/>
    <w:rsid w:val="009F33C4"/>
    <w:rsid w:val="009F503A"/>
    <w:rsid w:val="009F52AE"/>
    <w:rsid w:val="009F55D0"/>
    <w:rsid w:val="009F65E8"/>
    <w:rsid w:val="009F6626"/>
    <w:rsid w:val="009F6960"/>
    <w:rsid w:val="009F79EA"/>
    <w:rsid w:val="00A01157"/>
    <w:rsid w:val="00A01217"/>
    <w:rsid w:val="00A01234"/>
    <w:rsid w:val="00A01C15"/>
    <w:rsid w:val="00A01EAD"/>
    <w:rsid w:val="00A02936"/>
    <w:rsid w:val="00A02C52"/>
    <w:rsid w:val="00A02F27"/>
    <w:rsid w:val="00A030B9"/>
    <w:rsid w:val="00A032EA"/>
    <w:rsid w:val="00A03D01"/>
    <w:rsid w:val="00A05D39"/>
    <w:rsid w:val="00A060D4"/>
    <w:rsid w:val="00A06D89"/>
    <w:rsid w:val="00A06E17"/>
    <w:rsid w:val="00A07056"/>
    <w:rsid w:val="00A076AC"/>
    <w:rsid w:val="00A07DAC"/>
    <w:rsid w:val="00A11474"/>
    <w:rsid w:val="00A11B1F"/>
    <w:rsid w:val="00A1226F"/>
    <w:rsid w:val="00A12671"/>
    <w:rsid w:val="00A13766"/>
    <w:rsid w:val="00A13A1C"/>
    <w:rsid w:val="00A148B2"/>
    <w:rsid w:val="00A16ED7"/>
    <w:rsid w:val="00A16F93"/>
    <w:rsid w:val="00A17949"/>
    <w:rsid w:val="00A17967"/>
    <w:rsid w:val="00A179AA"/>
    <w:rsid w:val="00A17C2B"/>
    <w:rsid w:val="00A17E1F"/>
    <w:rsid w:val="00A20274"/>
    <w:rsid w:val="00A20CDB"/>
    <w:rsid w:val="00A2188C"/>
    <w:rsid w:val="00A2231B"/>
    <w:rsid w:val="00A22725"/>
    <w:rsid w:val="00A2300E"/>
    <w:rsid w:val="00A23882"/>
    <w:rsid w:val="00A23B6D"/>
    <w:rsid w:val="00A23BF0"/>
    <w:rsid w:val="00A23FCE"/>
    <w:rsid w:val="00A24CFD"/>
    <w:rsid w:val="00A25383"/>
    <w:rsid w:val="00A25E5C"/>
    <w:rsid w:val="00A25E6B"/>
    <w:rsid w:val="00A26120"/>
    <w:rsid w:val="00A26C65"/>
    <w:rsid w:val="00A30173"/>
    <w:rsid w:val="00A3078B"/>
    <w:rsid w:val="00A30E11"/>
    <w:rsid w:val="00A313BB"/>
    <w:rsid w:val="00A31432"/>
    <w:rsid w:val="00A31682"/>
    <w:rsid w:val="00A31C96"/>
    <w:rsid w:val="00A327ED"/>
    <w:rsid w:val="00A32DD0"/>
    <w:rsid w:val="00A32E07"/>
    <w:rsid w:val="00A33833"/>
    <w:rsid w:val="00A33F99"/>
    <w:rsid w:val="00A340A5"/>
    <w:rsid w:val="00A34416"/>
    <w:rsid w:val="00A34591"/>
    <w:rsid w:val="00A34695"/>
    <w:rsid w:val="00A352BE"/>
    <w:rsid w:val="00A35DF2"/>
    <w:rsid w:val="00A36122"/>
    <w:rsid w:val="00A370D0"/>
    <w:rsid w:val="00A374DD"/>
    <w:rsid w:val="00A37613"/>
    <w:rsid w:val="00A409FD"/>
    <w:rsid w:val="00A40B5C"/>
    <w:rsid w:val="00A41AFD"/>
    <w:rsid w:val="00A41B72"/>
    <w:rsid w:val="00A42256"/>
    <w:rsid w:val="00A42E00"/>
    <w:rsid w:val="00A437A2"/>
    <w:rsid w:val="00A438A8"/>
    <w:rsid w:val="00A43F63"/>
    <w:rsid w:val="00A4413A"/>
    <w:rsid w:val="00A45906"/>
    <w:rsid w:val="00A46DBA"/>
    <w:rsid w:val="00A470A4"/>
    <w:rsid w:val="00A5023B"/>
    <w:rsid w:val="00A5199B"/>
    <w:rsid w:val="00A530A4"/>
    <w:rsid w:val="00A533C6"/>
    <w:rsid w:val="00A53514"/>
    <w:rsid w:val="00A53A64"/>
    <w:rsid w:val="00A5489E"/>
    <w:rsid w:val="00A54F72"/>
    <w:rsid w:val="00A56EC3"/>
    <w:rsid w:val="00A5701D"/>
    <w:rsid w:val="00A578C1"/>
    <w:rsid w:val="00A60166"/>
    <w:rsid w:val="00A60536"/>
    <w:rsid w:val="00A605B1"/>
    <w:rsid w:val="00A6074E"/>
    <w:rsid w:val="00A6084F"/>
    <w:rsid w:val="00A60A2A"/>
    <w:rsid w:val="00A6132C"/>
    <w:rsid w:val="00A6169C"/>
    <w:rsid w:val="00A616DA"/>
    <w:rsid w:val="00A6172E"/>
    <w:rsid w:val="00A61DD3"/>
    <w:rsid w:val="00A62400"/>
    <w:rsid w:val="00A62753"/>
    <w:rsid w:val="00A62876"/>
    <w:rsid w:val="00A6352C"/>
    <w:rsid w:val="00A6373A"/>
    <w:rsid w:val="00A638F0"/>
    <w:rsid w:val="00A63AD2"/>
    <w:rsid w:val="00A63D5D"/>
    <w:rsid w:val="00A64373"/>
    <w:rsid w:val="00A6487F"/>
    <w:rsid w:val="00A648F5"/>
    <w:rsid w:val="00A64DC2"/>
    <w:rsid w:val="00A654F8"/>
    <w:rsid w:val="00A6569D"/>
    <w:rsid w:val="00A65881"/>
    <w:rsid w:val="00A65EF1"/>
    <w:rsid w:val="00A65FC8"/>
    <w:rsid w:val="00A66224"/>
    <w:rsid w:val="00A668D4"/>
    <w:rsid w:val="00A67ADB"/>
    <w:rsid w:val="00A70859"/>
    <w:rsid w:val="00A71BCC"/>
    <w:rsid w:val="00A720A2"/>
    <w:rsid w:val="00A761D6"/>
    <w:rsid w:val="00A7626F"/>
    <w:rsid w:val="00A764CE"/>
    <w:rsid w:val="00A805F1"/>
    <w:rsid w:val="00A83C0F"/>
    <w:rsid w:val="00A842A5"/>
    <w:rsid w:val="00A84408"/>
    <w:rsid w:val="00A84FE6"/>
    <w:rsid w:val="00A85EEC"/>
    <w:rsid w:val="00A8627A"/>
    <w:rsid w:val="00A86383"/>
    <w:rsid w:val="00A86673"/>
    <w:rsid w:val="00A86ED1"/>
    <w:rsid w:val="00A877B5"/>
    <w:rsid w:val="00A87D70"/>
    <w:rsid w:val="00A9034F"/>
    <w:rsid w:val="00A9254C"/>
    <w:rsid w:val="00A9436D"/>
    <w:rsid w:val="00A94C8D"/>
    <w:rsid w:val="00A960F4"/>
    <w:rsid w:val="00A962C7"/>
    <w:rsid w:val="00A96541"/>
    <w:rsid w:val="00A96A28"/>
    <w:rsid w:val="00A96C5F"/>
    <w:rsid w:val="00A970E0"/>
    <w:rsid w:val="00A9769B"/>
    <w:rsid w:val="00A977AC"/>
    <w:rsid w:val="00A97DB5"/>
    <w:rsid w:val="00AA0295"/>
    <w:rsid w:val="00AA1C2B"/>
    <w:rsid w:val="00AA2217"/>
    <w:rsid w:val="00AA30FE"/>
    <w:rsid w:val="00AA31F7"/>
    <w:rsid w:val="00AA3547"/>
    <w:rsid w:val="00AA4029"/>
    <w:rsid w:val="00AA438E"/>
    <w:rsid w:val="00AA45E3"/>
    <w:rsid w:val="00AA4A26"/>
    <w:rsid w:val="00AA572E"/>
    <w:rsid w:val="00AA5838"/>
    <w:rsid w:val="00AA5BC9"/>
    <w:rsid w:val="00AA5D1A"/>
    <w:rsid w:val="00AA6B93"/>
    <w:rsid w:val="00AA6ED8"/>
    <w:rsid w:val="00AA77FA"/>
    <w:rsid w:val="00AB003F"/>
    <w:rsid w:val="00AB0416"/>
    <w:rsid w:val="00AB0598"/>
    <w:rsid w:val="00AB2484"/>
    <w:rsid w:val="00AB29F0"/>
    <w:rsid w:val="00AB3153"/>
    <w:rsid w:val="00AB366F"/>
    <w:rsid w:val="00AB368B"/>
    <w:rsid w:val="00AB3EE0"/>
    <w:rsid w:val="00AB434C"/>
    <w:rsid w:val="00AB4ADB"/>
    <w:rsid w:val="00AB4B2F"/>
    <w:rsid w:val="00AB55F9"/>
    <w:rsid w:val="00AB61F3"/>
    <w:rsid w:val="00AB6511"/>
    <w:rsid w:val="00AB698F"/>
    <w:rsid w:val="00AB7892"/>
    <w:rsid w:val="00AC094D"/>
    <w:rsid w:val="00AC12F5"/>
    <w:rsid w:val="00AC28C8"/>
    <w:rsid w:val="00AC2915"/>
    <w:rsid w:val="00AC38F4"/>
    <w:rsid w:val="00AC44D5"/>
    <w:rsid w:val="00AC4875"/>
    <w:rsid w:val="00AC4AAA"/>
    <w:rsid w:val="00AC5735"/>
    <w:rsid w:val="00AC62A8"/>
    <w:rsid w:val="00AC6B2B"/>
    <w:rsid w:val="00AC7C0E"/>
    <w:rsid w:val="00AD0282"/>
    <w:rsid w:val="00AD03F8"/>
    <w:rsid w:val="00AD1B9F"/>
    <w:rsid w:val="00AD28D4"/>
    <w:rsid w:val="00AD3D72"/>
    <w:rsid w:val="00AD4FAF"/>
    <w:rsid w:val="00AD5447"/>
    <w:rsid w:val="00AD63D0"/>
    <w:rsid w:val="00AD6FDF"/>
    <w:rsid w:val="00AD757F"/>
    <w:rsid w:val="00AD78B8"/>
    <w:rsid w:val="00AE08DC"/>
    <w:rsid w:val="00AE14A7"/>
    <w:rsid w:val="00AE162D"/>
    <w:rsid w:val="00AE1968"/>
    <w:rsid w:val="00AE1ED5"/>
    <w:rsid w:val="00AE2A40"/>
    <w:rsid w:val="00AE3311"/>
    <w:rsid w:val="00AE3CEC"/>
    <w:rsid w:val="00AE3DC4"/>
    <w:rsid w:val="00AE4533"/>
    <w:rsid w:val="00AE47C7"/>
    <w:rsid w:val="00AE519F"/>
    <w:rsid w:val="00AE6AC1"/>
    <w:rsid w:val="00AE759E"/>
    <w:rsid w:val="00AE7AC3"/>
    <w:rsid w:val="00AF38AE"/>
    <w:rsid w:val="00AF3F89"/>
    <w:rsid w:val="00AF4B56"/>
    <w:rsid w:val="00AF5DB8"/>
    <w:rsid w:val="00AF7123"/>
    <w:rsid w:val="00AF7444"/>
    <w:rsid w:val="00AF799E"/>
    <w:rsid w:val="00AF79FD"/>
    <w:rsid w:val="00B00274"/>
    <w:rsid w:val="00B00D7D"/>
    <w:rsid w:val="00B012B4"/>
    <w:rsid w:val="00B0136A"/>
    <w:rsid w:val="00B01800"/>
    <w:rsid w:val="00B01A95"/>
    <w:rsid w:val="00B01D3D"/>
    <w:rsid w:val="00B02E19"/>
    <w:rsid w:val="00B03368"/>
    <w:rsid w:val="00B03FA7"/>
    <w:rsid w:val="00B041D4"/>
    <w:rsid w:val="00B04639"/>
    <w:rsid w:val="00B05A9A"/>
    <w:rsid w:val="00B07415"/>
    <w:rsid w:val="00B0789D"/>
    <w:rsid w:val="00B07D45"/>
    <w:rsid w:val="00B10018"/>
    <w:rsid w:val="00B10132"/>
    <w:rsid w:val="00B1080A"/>
    <w:rsid w:val="00B10BB4"/>
    <w:rsid w:val="00B10D52"/>
    <w:rsid w:val="00B112FF"/>
    <w:rsid w:val="00B116D1"/>
    <w:rsid w:val="00B12539"/>
    <w:rsid w:val="00B12E55"/>
    <w:rsid w:val="00B14260"/>
    <w:rsid w:val="00B14488"/>
    <w:rsid w:val="00B14CF9"/>
    <w:rsid w:val="00B15E03"/>
    <w:rsid w:val="00B16721"/>
    <w:rsid w:val="00B16F86"/>
    <w:rsid w:val="00B21124"/>
    <w:rsid w:val="00B215E8"/>
    <w:rsid w:val="00B21AD1"/>
    <w:rsid w:val="00B21BBC"/>
    <w:rsid w:val="00B21C43"/>
    <w:rsid w:val="00B21EA6"/>
    <w:rsid w:val="00B220F0"/>
    <w:rsid w:val="00B23B97"/>
    <w:rsid w:val="00B23ED6"/>
    <w:rsid w:val="00B24385"/>
    <w:rsid w:val="00B24681"/>
    <w:rsid w:val="00B247B5"/>
    <w:rsid w:val="00B24CEE"/>
    <w:rsid w:val="00B25220"/>
    <w:rsid w:val="00B257EF"/>
    <w:rsid w:val="00B26923"/>
    <w:rsid w:val="00B26A14"/>
    <w:rsid w:val="00B303EB"/>
    <w:rsid w:val="00B30A60"/>
    <w:rsid w:val="00B30AA2"/>
    <w:rsid w:val="00B31775"/>
    <w:rsid w:val="00B31803"/>
    <w:rsid w:val="00B31D05"/>
    <w:rsid w:val="00B31DD0"/>
    <w:rsid w:val="00B336CC"/>
    <w:rsid w:val="00B336FB"/>
    <w:rsid w:val="00B33A74"/>
    <w:rsid w:val="00B341FA"/>
    <w:rsid w:val="00B3490F"/>
    <w:rsid w:val="00B34F1E"/>
    <w:rsid w:val="00B356AC"/>
    <w:rsid w:val="00B35B78"/>
    <w:rsid w:val="00B36158"/>
    <w:rsid w:val="00B37382"/>
    <w:rsid w:val="00B41CF3"/>
    <w:rsid w:val="00B423C0"/>
    <w:rsid w:val="00B42756"/>
    <w:rsid w:val="00B43403"/>
    <w:rsid w:val="00B434F3"/>
    <w:rsid w:val="00B4547A"/>
    <w:rsid w:val="00B459CD"/>
    <w:rsid w:val="00B45BDD"/>
    <w:rsid w:val="00B4680A"/>
    <w:rsid w:val="00B509D5"/>
    <w:rsid w:val="00B50AD1"/>
    <w:rsid w:val="00B52035"/>
    <w:rsid w:val="00B5324E"/>
    <w:rsid w:val="00B536E1"/>
    <w:rsid w:val="00B53DC3"/>
    <w:rsid w:val="00B53DEC"/>
    <w:rsid w:val="00B541AD"/>
    <w:rsid w:val="00B54E6E"/>
    <w:rsid w:val="00B556DC"/>
    <w:rsid w:val="00B562BC"/>
    <w:rsid w:val="00B56599"/>
    <w:rsid w:val="00B56D6B"/>
    <w:rsid w:val="00B57D80"/>
    <w:rsid w:val="00B60E64"/>
    <w:rsid w:val="00B613BC"/>
    <w:rsid w:val="00B61625"/>
    <w:rsid w:val="00B61B94"/>
    <w:rsid w:val="00B6224F"/>
    <w:rsid w:val="00B62CE8"/>
    <w:rsid w:val="00B631A1"/>
    <w:rsid w:val="00B6376A"/>
    <w:rsid w:val="00B63990"/>
    <w:rsid w:val="00B644B7"/>
    <w:rsid w:val="00B64ABA"/>
    <w:rsid w:val="00B6563C"/>
    <w:rsid w:val="00B65BBE"/>
    <w:rsid w:val="00B65C01"/>
    <w:rsid w:val="00B66D04"/>
    <w:rsid w:val="00B66F7C"/>
    <w:rsid w:val="00B66F8C"/>
    <w:rsid w:val="00B71410"/>
    <w:rsid w:val="00B716DC"/>
    <w:rsid w:val="00B71A41"/>
    <w:rsid w:val="00B723D6"/>
    <w:rsid w:val="00B7300A"/>
    <w:rsid w:val="00B743AE"/>
    <w:rsid w:val="00B748E0"/>
    <w:rsid w:val="00B74AD9"/>
    <w:rsid w:val="00B7515A"/>
    <w:rsid w:val="00B75AFA"/>
    <w:rsid w:val="00B76907"/>
    <w:rsid w:val="00B7710A"/>
    <w:rsid w:val="00B806EF"/>
    <w:rsid w:val="00B81462"/>
    <w:rsid w:val="00B8184E"/>
    <w:rsid w:val="00B81D82"/>
    <w:rsid w:val="00B827B6"/>
    <w:rsid w:val="00B843C7"/>
    <w:rsid w:val="00B84B90"/>
    <w:rsid w:val="00B84FDE"/>
    <w:rsid w:val="00B8525A"/>
    <w:rsid w:val="00B85476"/>
    <w:rsid w:val="00B869D9"/>
    <w:rsid w:val="00B86F16"/>
    <w:rsid w:val="00B922F9"/>
    <w:rsid w:val="00B9237B"/>
    <w:rsid w:val="00B93661"/>
    <w:rsid w:val="00B93E2E"/>
    <w:rsid w:val="00B942FE"/>
    <w:rsid w:val="00B952DC"/>
    <w:rsid w:val="00B959FC"/>
    <w:rsid w:val="00B95EFA"/>
    <w:rsid w:val="00B967F6"/>
    <w:rsid w:val="00B968AF"/>
    <w:rsid w:val="00B97664"/>
    <w:rsid w:val="00B9794E"/>
    <w:rsid w:val="00B97D48"/>
    <w:rsid w:val="00B97F3A"/>
    <w:rsid w:val="00BA0986"/>
    <w:rsid w:val="00BA0BCE"/>
    <w:rsid w:val="00BA1144"/>
    <w:rsid w:val="00BA1881"/>
    <w:rsid w:val="00BA1BAA"/>
    <w:rsid w:val="00BA228A"/>
    <w:rsid w:val="00BA369A"/>
    <w:rsid w:val="00BA403B"/>
    <w:rsid w:val="00BA5529"/>
    <w:rsid w:val="00BA55E7"/>
    <w:rsid w:val="00BA5A82"/>
    <w:rsid w:val="00BA5C84"/>
    <w:rsid w:val="00BA619B"/>
    <w:rsid w:val="00BA6312"/>
    <w:rsid w:val="00BB05E9"/>
    <w:rsid w:val="00BB0642"/>
    <w:rsid w:val="00BB0868"/>
    <w:rsid w:val="00BB0E29"/>
    <w:rsid w:val="00BB1C65"/>
    <w:rsid w:val="00BB1CA2"/>
    <w:rsid w:val="00BB2764"/>
    <w:rsid w:val="00BB2E08"/>
    <w:rsid w:val="00BB341E"/>
    <w:rsid w:val="00BB3830"/>
    <w:rsid w:val="00BB385E"/>
    <w:rsid w:val="00BB3BBE"/>
    <w:rsid w:val="00BB3E43"/>
    <w:rsid w:val="00BB3E7F"/>
    <w:rsid w:val="00BB40C6"/>
    <w:rsid w:val="00BB4545"/>
    <w:rsid w:val="00BB4895"/>
    <w:rsid w:val="00BB529E"/>
    <w:rsid w:val="00BB64F2"/>
    <w:rsid w:val="00BB6CFD"/>
    <w:rsid w:val="00BB6E74"/>
    <w:rsid w:val="00BB71C4"/>
    <w:rsid w:val="00BB7732"/>
    <w:rsid w:val="00BB7D0B"/>
    <w:rsid w:val="00BB7EE0"/>
    <w:rsid w:val="00BC014C"/>
    <w:rsid w:val="00BC04CF"/>
    <w:rsid w:val="00BC10F1"/>
    <w:rsid w:val="00BC1575"/>
    <w:rsid w:val="00BC2036"/>
    <w:rsid w:val="00BC23C4"/>
    <w:rsid w:val="00BC240B"/>
    <w:rsid w:val="00BC2430"/>
    <w:rsid w:val="00BC332F"/>
    <w:rsid w:val="00BC4019"/>
    <w:rsid w:val="00BC44AD"/>
    <w:rsid w:val="00BC46FA"/>
    <w:rsid w:val="00BC587D"/>
    <w:rsid w:val="00BC5F34"/>
    <w:rsid w:val="00BC6424"/>
    <w:rsid w:val="00BC6CE1"/>
    <w:rsid w:val="00BC7DED"/>
    <w:rsid w:val="00BD03E8"/>
    <w:rsid w:val="00BD052C"/>
    <w:rsid w:val="00BD0903"/>
    <w:rsid w:val="00BD0E94"/>
    <w:rsid w:val="00BD1979"/>
    <w:rsid w:val="00BD1CBF"/>
    <w:rsid w:val="00BD1CC0"/>
    <w:rsid w:val="00BD2323"/>
    <w:rsid w:val="00BD2472"/>
    <w:rsid w:val="00BD2982"/>
    <w:rsid w:val="00BD2AC6"/>
    <w:rsid w:val="00BD2D77"/>
    <w:rsid w:val="00BD3429"/>
    <w:rsid w:val="00BD3716"/>
    <w:rsid w:val="00BD4CB8"/>
    <w:rsid w:val="00BD5507"/>
    <w:rsid w:val="00BD5A7C"/>
    <w:rsid w:val="00BD66F0"/>
    <w:rsid w:val="00BD74E6"/>
    <w:rsid w:val="00BD7F25"/>
    <w:rsid w:val="00BE0918"/>
    <w:rsid w:val="00BE0C3B"/>
    <w:rsid w:val="00BE3877"/>
    <w:rsid w:val="00BE48C0"/>
    <w:rsid w:val="00BE5D95"/>
    <w:rsid w:val="00BE67E2"/>
    <w:rsid w:val="00BF406E"/>
    <w:rsid w:val="00BF44FC"/>
    <w:rsid w:val="00BF4A6F"/>
    <w:rsid w:val="00BF4BA6"/>
    <w:rsid w:val="00BF6044"/>
    <w:rsid w:val="00BF6144"/>
    <w:rsid w:val="00BF6732"/>
    <w:rsid w:val="00C00558"/>
    <w:rsid w:val="00C00694"/>
    <w:rsid w:val="00C0073A"/>
    <w:rsid w:val="00C00F46"/>
    <w:rsid w:val="00C01CC9"/>
    <w:rsid w:val="00C0258C"/>
    <w:rsid w:val="00C0374A"/>
    <w:rsid w:val="00C041FD"/>
    <w:rsid w:val="00C0429A"/>
    <w:rsid w:val="00C04847"/>
    <w:rsid w:val="00C0540A"/>
    <w:rsid w:val="00C05CB4"/>
    <w:rsid w:val="00C061E4"/>
    <w:rsid w:val="00C0660B"/>
    <w:rsid w:val="00C06719"/>
    <w:rsid w:val="00C07AD4"/>
    <w:rsid w:val="00C07D31"/>
    <w:rsid w:val="00C07EE3"/>
    <w:rsid w:val="00C10A7C"/>
    <w:rsid w:val="00C10FA9"/>
    <w:rsid w:val="00C11FBE"/>
    <w:rsid w:val="00C124BD"/>
    <w:rsid w:val="00C12F4B"/>
    <w:rsid w:val="00C130C0"/>
    <w:rsid w:val="00C14586"/>
    <w:rsid w:val="00C147C7"/>
    <w:rsid w:val="00C14C6C"/>
    <w:rsid w:val="00C16903"/>
    <w:rsid w:val="00C16E8A"/>
    <w:rsid w:val="00C16F2C"/>
    <w:rsid w:val="00C17EAA"/>
    <w:rsid w:val="00C17F91"/>
    <w:rsid w:val="00C20A9F"/>
    <w:rsid w:val="00C2110F"/>
    <w:rsid w:val="00C21D0C"/>
    <w:rsid w:val="00C22238"/>
    <w:rsid w:val="00C23550"/>
    <w:rsid w:val="00C23884"/>
    <w:rsid w:val="00C2418B"/>
    <w:rsid w:val="00C267CD"/>
    <w:rsid w:val="00C27D45"/>
    <w:rsid w:val="00C27EAA"/>
    <w:rsid w:val="00C30B6E"/>
    <w:rsid w:val="00C312CA"/>
    <w:rsid w:val="00C316E6"/>
    <w:rsid w:val="00C34420"/>
    <w:rsid w:val="00C36253"/>
    <w:rsid w:val="00C36B9A"/>
    <w:rsid w:val="00C37649"/>
    <w:rsid w:val="00C37651"/>
    <w:rsid w:val="00C37743"/>
    <w:rsid w:val="00C37F6A"/>
    <w:rsid w:val="00C4019C"/>
    <w:rsid w:val="00C40BFE"/>
    <w:rsid w:val="00C40CEF"/>
    <w:rsid w:val="00C41090"/>
    <w:rsid w:val="00C41D86"/>
    <w:rsid w:val="00C42279"/>
    <w:rsid w:val="00C442D1"/>
    <w:rsid w:val="00C45514"/>
    <w:rsid w:val="00C45F25"/>
    <w:rsid w:val="00C45F89"/>
    <w:rsid w:val="00C460C1"/>
    <w:rsid w:val="00C46789"/>
    <w:rsid w:val="00C46FB6"/>
    <w:rsid w:val="00C473F2"/>
    <w:rsid w:val="00C477DD"/>
    <w:rsid w:val="00C478AC"/>
    <w:rsid w:val="00C47CE8"/>
    <w:rsid w:val="00C47FC4"/>
    <w:rsid w:val="00C507D2"/>
    <w:rsid w:val="00C50BF1"/>
    <w:rsid w:val="00C51A2A"/>
    <w:rsid w:val="00C52A42"/>
    <w:rsid w:val="00C531D9"/>
    <w:rsid w:val="00C54972"/>
    <w:rsid w:val="00C56DA7"/>
    <w:rsid w:val="00C56DAF"/>
    <w:rsid w:val="00C57251"/>
    <w:rsid w:val="00C57B3D"/>
    <w:rsid w:val="00C57C9D"/>
    <w:rsid w:val="00C60985"/>
    <w:rsid w:val="00C60D05"/>
    <w:rsid w:val="00C630E0"/>
    <w:rsid w:val="00C635FC"/>
    <w:rsid w:val="00C636C6"/>
    <w:rsid w:val="00C64254"/>
    <w:rsid w:val="00C648A2"/>
    <w:rsid w:val="00C64C2D"/>
    <w:rsid w:val="00C6519D"/>
    <w:rsid w:val="00C65888"/>
    <w:rsid w:val="00C66576"/>
    <w:rsid w:val="00C66800"/>
    <w:rsid w:val="00C67BA4"/>
    <w:rsid w:val="00C67D30"/>
    <w:rsid w:val="00C67EDD"/>
    <w:rsid w:val="00C701D0"/>
    <w:rsid w:val="00C707F2"/>
    <w:rsid w:val="00C70C76"/>
    <w:rsid w:val="00C70F40"/>
    <w:rsid w:val="00C71ED2"/>
    <w:rsid w:val="00C7207B"/>
    <w:rsid w:val="00C72263"/>
    <w:rsid w:val="00C7251D"/>
    <w:rsid w:val="00C72C0B"/>
    <w:rsid w:val="00C74200"/>
    <w:rsid w:val="00C74362"/>
    <w:rsid w:val="00C747B2"/>
    <w:rsid w:val="00C757B4"/>
    <w:rsid w:val="00C75C09"/>
    <w:rsid w:val="00C75DB9"/>
    <w:rsid w:val="00C76954"/>
    <w:rsid w:val="00C76C7D"/>
    <w:rsid w:val="00C76E20"/>
    <w:rsid w:val="00C77D65"/>
    <w:rsid w:val="00C81A24"/>
    <w:rsid w:val="00C824FD"/>
    <w:rsid w:val="00C82DC2"/>
    <w:rsid w:val="00C83C32"/>
    <w:rsid w:val="00C848C5"/>
    <w:rsid w:val="00C84E80"/>
    <w:rsid w:val="00C85F47"/>
    <w:rsid w:val="00C8620F"/>
    <w:rsid w:val="00C865ED"/>
    <w:rsid w:val="00C875B5"/>
    <w:rsid w:val="00C903DA"/>
    <w:rsid w:val="00C90B2B"/>
    <w:rsid w:val="00C90CA8"/>
    <w:rsid w:val="00C90D96"/>
    <w:rsid w:val="00C911FA"/>
    <w:rsid w:val="00C9155D"/>
    <w:rsid w:val="00C92E8C"/>
    <w:rsid w:val="00C93299"/>
    <w:rsid w:val="00C93A42"/>
    <w:rsid w:val="00C94AE5"/>
    <w:rsid w:val="00C951B9"/>
    <w:rsid w:val="00C951F9"/>
    <w:rsid w:val="00C95D49"/>
    <w:rsid w:val="00C96626"/>
    <w:rsid w:val="00C96E06"/>
    <w:rsid w:val="00CA1EE0"/>
    <w:rsid w:val="00CA2593"/>
    <w:rsid w:val="00CA2830"/>
    <w:rsid w:val="00CA2A4D"/>
    <w:rsid w:val="00CA3782"/>
    <w:rsid w:val="00CA37E5"/>
    <w:rsid w:val="00CA5039"/>
    <w:rsid w:val="00CA5CD5"/>
    <w:rsid w:val="00CA62E5"/>
    <w:rsid w:val="00CA6469"/>
    <w:rsid w:val="00CA68A4"/>
    <w:rsid w:val="00CA6DC8"/>
    <w:rsid w:val="00CA7D13"/>
    <w:rsid w:val="00CA7F37"/>
    <w:rsid w:val="00CB082E"/>
    <w:rsid w:val="00CB1A3F"/>
    <w:rsid w:val="00CB3A3A"/>
    <w:rsid w:val="00CB3CDB"/>
    <w:rsid w:val="00CB444D"/>
    <w:rsid w:val="00CB5757"/>
    <w:rsid w:val="00CB5A28"/>
    <w:rsid w:val="00CB5E99"/>
    <w:rsid w:val="00CB6258"/>
    <w:rsid w:val="00CB6438"/>
    <w:rsid w:val="00CB6DAC"/>
    <w:rsid w:val="00CB6EC9"/>
    <w:rsid w:val="00CB6FEA"/>
    <w:rsid w:val="00CB71FF"/>
    <w:rsid w:val="00CB7A0C"/>
    <w:rsid w:val="00CB7F52"/>
    <w:rsid w:val="00CC01C0"/>
    <w:rsid w:val="00CC0D30"/>
    <w:rsid w:val="00CC14C9"/>
    <w:rsid w:val="00CC16E9"/>
    <w:rsid w:val="00CC197F"/>
    <w:rsid w:val="00CC1B08"/>
    <w:rsid w:val="00CC1C74"/>
    <w:rsid w:val="00CC28E2"/>
    <w:rsid w:val="00CC373F"/>
    <w:rsid w:val="00CC4E6C"/>
    <w:rsid w:val="00CC5612"/>
    <w:rsid w:val="00CC60A9"/>
    <w:rsid w:val="00CC61E9"/>
    <w:rsid w:val="00CC6F9E"/>
    <w:rsid w:val="00CC72BA"/>
    <w:rsid w:val="00CC7485"/>
    <w:rsid w:val="00CC7F04"/>
    <w:rsid w:val="00CD008B"/>
    <w:rsid w:val="00CD0C5B"/>
    <w:rsid w:val="00CD0D1D"/>
    <w:rsid w:val="00CD1BC0"/>
    <w:rsid w:val="00CD207A"/>
    <w:rsid w:val="00CD3FDE"/>
    <w:rsid w:val="00CD6DAE"/>
    <w:rsid w:val="00CD7EA5"/>
    <w:rsid w:val="00CE048A"/>
    <w:rsid w:val="00CE121C"/>
    <w:rsid w:val="00CE1D81"/>
    <w:rsid w:val="00CE1E4E"/>
    <w:rsid w:val="00CE2B03"/>
    <w:rsid w:val="00CE2C68"/>
    <w:rsid w:val="00CE31F7"/>
    <w:rsid w:val="00CE3BFC"/>
    <w:rsid w:val="00CE4207"/>
    <w:rsid w:val="00CE4C3D"/>
    <w:rsid w:val="00CE4CCB"/>
    <w:rsid w:val="00CE4DDB"/>
    <w:rsid w:val="00CE50CA"/>
    <w:rsid w:val="00CE5E3F"/>
    <w:rsid w:val="00CE6453"/>
    <w:rsid w:val="00CE7058"/>
    <w:rsid w:val="00CE7DE0"/>
    <w:rsid w:val="00CF02E1"/>
    <w:rsid w:val="00CF09FF"/>
    <w:rsid w:val="00CF1114"/>
    <w:rsid w:val="00CF1C32"/>
    <w:rsid w:val="00CF1EE3"/>
    <w:rsid w:val="00CF21A3"/>
    <w:rsid w:val="00CF2272"/>
    <w:rsid w:val="00CF2D2F"/>
    <w:rsid w:val="00CF3022"/>
    <w:rsid w:val="00CF36E8"/>
    <w:rsid w:val="00CF3801"/>
    <w:rsid w:val="00CF4667"/>
    <w:rsid w:val="00CF48EC"/>
    <w:rsid w:val="00CF6228"/>
    <w:rsid w:val="00CF69A6"/>
    <w:rsid w:val="00CF6C15"/>
    <w:rsid w:val="00CF7967"/>
    <w:rsid w:val="00D00899"/>
    <w:rsid w:val="00D01610"/>
    <w:rsid w:val="00D01645"/>
    <w:rsid w:val="00D01E91"/>
    <w:rsid w:val="00D02F69"/>
    <w:rsid w:val="00D034FE"/>
    <w:rsid w:val="00D04CA8"/>
    <w:rsid w:val="00D05262"/>
    <w:rsid w:val="00D05E38"/>
    <w:rsid w:val="00D05E41"/>
    <w:rsid w:val="00D06708"/>
    <w:rsid w:val="00D067E8"/>
    <w:rsid w:val="00D073C8"/>
    <w:rsid w:val="00D11228"/>
    <w:rsid w:val="00D11263"/>
    <w:rsid w:val="00D116E4"/>
    <w:rsid w:val="00D1203C"/>
    <w:rsid w:val="00D1264A"/>
    <w:rsid w:val="00D131AC"/>
    <w:rsid w:val="00D147BF"/>
    <w:rsid w:val="00D14AD3"/>
    <w:rsid w:val="00D1516B"/>
    <w:rsid w:val="00D167A4"/>
    <w:rsid w:val="00D1722B"/>
    <w:rsid w:val="00D17AD7"/>
    <w:rsid w:val="00D17DF5"/>
    <w:rsid w:val="00D2025C"/>
    <w:rsid w:val="00D20919"/>
    <w:rsid w:val="00D2099F"/>
    <w:rsid w:val="00D216B7"/>
    <w:rsid w:val="00D219A8"/>
    <w:rsid w:val="00D21A6A"/>
    <w:rsid w:val="00D22329"/>
    <w:rsid w:val="00D22348"/>
    <w:rsid w:val="00D22895"/>
    <w:rsid w:val="00D228C2"/>
    <w:rsid w:val="00D231B1"/>
    <w:rsid w:val="00D24A07"/>
    <w:rsid w:val="00D24AFB"/>
    <w:rsid w:val="00D24F7D"/>
    <w:rsid w:val="00D25B45"/>
    <w:rsid w:val="00D263CC"/>
    <w:rsid w:val="00D263EB"/>
    <w:rsid w:val="00D2692A"/>
    <w:rsid w:val="00D3016D"/>
    <w:rsid w:val="00D30836"/>
    <w:rsid w:val="00D32315"/>
    <w:rsid w:val="00D33210"/>
    <w:rsid w:val="00D33CEA"/>
    <w:rsid w:val="00D3499A"/>
    <w:rsid w:val="00D34E77"/>
    <w:rsid w:val="00D35C8D"/>
    <w:rsid w:val="00D3773B"/>
    <w:rsid w:val="00D37C67"/>
    <w:rsid w:val="00D37D71"/>
    <w:rsid w:val="00D41472"/>
    <w:rsid w:val="00D41873"/>
    <w:rsid w:val="00D4239D"/>
    <w:rsid w:val="00D42857"/>
    <w:rsid w:val="00D42975"/>
    <w:rsid w:val="00D4320D"/>
    <w:rsid w:val="00D43AA9"/>
    <w:rsid w:val="00D44239"/>
    <w:rsid w:val="00D443E3"/>
    <w:rsid w:val="00D4455B"/>
    <w:rsid w:val="00D445C2"/>
    <w:rsid w:val="00D4462B"/>
    <w:rsid w:val="00D450C2"/>
    <w:rsid w:val="00D462F1"/>
    <w:rsid w:val="00D46E18"/>
    <w:rsid w:val="00D477E2"/>
    <w:rsid w:val="00D47817"/>
    <w:rsid w:val="00D47B09"/>
    <w:rsid w:val="00D50935"/>
    <w:rsid w:val="00D50C5B"/>
    <w:rsid w:val="00D513DE"/>
    <w:rsid w:val="00D51E3D"/>
    <w:rsid w:val="00D51F2C"/>
    <w:rsid w:val="00D52007"/>
    <w:rsid w:val="00D52311"/>
    <w:rsid w:val="00D52762"/>
    <w:rsid w:val="00D52B24"/>
    <w:rsid w:val="00D5322B"/>
    <w:rsid w:val="00D53712"/>
    <w:rsid w:val="00D53790"/>
    <w:rsid w:val="00D54612"/>
    <w:rsid w:val="00D548B1"/>
    <w:rsid w:val="00D54AE3"/>
    <w:rsid w:val="00D54C3C"/>
    <w:rsid w:val="00D560C7"/>
    <w:rsid w:val="00D56BCA"/>
    <w:rsid w:val="00D60013"/>
    <w:rsid w:val="00D60BDD"/>
    <w:rsid w:val="00D60E50"/>
    <w:rsid w:val="00D6117D"/>
    <w:rsid w:val="00D61A4F"/>
    <w:rsid w:val="00D61D64"/>
    <w:rsid w:val="00D61F5A"/>
    <w:rsid w:val="00D622E9"/>
    <w:rsid w:val="00D6313B"/>
    <w:rsid w:val="00D63B25"/>
    <w:rsid w:val="00D63C46"/>
    <w:rsid w:val="00D63F13"/>
    <w:rsid w:val="00D64378"/>
    <w:rsid w:val="00D64821"/>
    <w:rsid w:val="00D65A28"/>
    <w:rsid w:val="00D65BF8"/>
    <w:rsid w:val="00D70A40"/>
    <w:rsid w:val="00D714B8"/>
    <w:rsid w:val="00D7213E"/>
    <w:rsid w:val="00D737CB"/>
    <w:rsid w:val="00D74078"/>
    <w:rsid w:val="00D74473"/>
    <w:rsid w:val="00D7464D"/>
    <w:rsid w:val="00D75AC1"/>
    <w:rsid w:val="00D769FD"/>
    <w:rsid w:val="00D7751D"/>
    <w:rsid w:val="00D77B81"/>
    <w:rsid w:val="00D77DCB"/>
    <w:rsid w:val="00D8056F"/>
    <w:rsid w:val="00D805F1"/>
    <w:rsid w:val="00D80E00"/>
    <w:rsid w:val="00D8129D"/>
    <w:rsid w:val="00D81705"/>
    <w:rsid w:val="00D819E1"/>
    <w:rsid w:val="00D82888"/>
    <w:rsid w:val="00D82DA8"/>
    <w:rsid w:val="00D82DBC"/>
    <w:rsid w:val="00D839AF"/>
    <w:rsid w:val="00D83B6F"/>
    <w:rsid w:val="00D855E4"/>
    <w:rsid w:val="00D85A74"/>
    <w:rsid w:val="00D865BC"/>
    <w:rsid w:val="00D86E1D"/>
    <w:rsid w:val="00D86E95"/>
    <w:rsid w:val="00D876F1"/>
    <w:rsid w:val="00D878EF"/>
    <w:rsid w:val="00D879B7"/>
    <w:rsid w:val="00D901D0"/>
    <w:rsid w:val="00D90EEB"/>
    <w:rsid w:val="00D916C3"/>
    <w:rsid w:val="00D92170"/>
    <w:rsid w:val="00D9251F"/>
    <w:rsid w:val="00D9259A"/>
    <w:rsid w:val="00D92836"/>
    <w:rsid w:val="00D92865"/>
    <w:rsid w:val="00D92B8B"/>
    <w:rsid w:val="00D9489D"/>
    <w:rsid w:val="00D94F86"/>
    <w:rsid w:val="00D95F57"/>
    <w:rsid w:val="00D96C9B"/>
    <w:rsid w:val="00D97C28"/>
    <w:rsid w:val="00D97D96"/>
    <w:rsid w:val="00DA3211"/>
    <w:rsid w:val="00DA3D53"/>
    <w:rsid w:val="00DA5B68"/>
    <w:rsid w:val="00DA5D0C"/>
    <w:rsid w:val="00DA6011"/>
    <w:rsid w:val="00DA6F9A"/>
    <w:rsid w:val="00DA77C4"/>
    <w:rsid w:val="00DB0384"/>
    <w:rsid w:val="00DB1403"/>
    <w:rsid w:val="00DB1BC8"/>
    <w:rsid w:val="00DB2A0F"/>
    <w:rsid w:val="00DB32C5"/>
    <w:rsid w:val="00DB3365"/>
    <w:rsid w:val="00DB3B38"/>
    <w:rsid w:val="00DB3C2D"/>
    <w:rsid w:val="00DB4638"/>
    <w:rsid w:val="00DB5D29"/>
    <w:rsid w:val="00DB6102"/>
    <w:rsid w:val="00DB6524"/>
    <w:rsid w:val="00DB7DB6"/>
    <w:rsid w:val="00DC0992"/>
    <w:rsid w:val="00DC209B"/>
    <w:rsid w:val="00DC2EE4"/>
    <w:rsid w:val="00DC3219"/>
    <w:rsid w:val="00DC38CF"/>
    <w:rsid w:val="00DC39E6"/>
    <w:rsid w:val="00DC41E2"/>
    <w:rsid w:val="00DC42FF"/>
    <w:rsid w:val="00DC44FC"/>
    <w:rsid w:val="00DC4AF7"/>
    <w:rsid w:val="00DC4FBE"/>
    <w:rsid w:val="00DC58B7"/>
    <w:rsid w:val="00DC5D38"/>
    <w:rsid w:val="00DC5F80"/>
    <w:rsid w:val="00DC722B"/>
    <w:rsid w:val="00DC7606"/>
    <w:rsid w:val="00DD084F"/>
    <w:rsid w:val="00DD11AA"/>
    <w:rsid w:val="00DD13BD"/>
    <w:rsid w:val="00DD17AE"/>
    <w:rsid w:val="00DD2056"/>
    <w:rsid w:val="00DD292B"/>
    <w:rsid w:val="00DD35C9"/>
    <w:rsid w:val="00DD3EB6"/>
    <w:rsid w:val="00DD46F0"/>
    <w:rsid w:val="00DD537F"/>
    <w:rsid w:val="00DD5555"/>
    <w:rsid w:val="00DD673A"/>
    <w:rsid w:val="00DD6AC7"/>
    <w:rsid w:val="00DD7943"/>
    <w:rsid w:val="00DD7E07"/>
    <w:rsid w:val="00DE1177"/>
    <w:rsid w:val="00DE1232"/>
    <w:rsid w:val="00DE16A9"/>
    <w:rsid w:val="00DE1844"/>
    <w:rsid w:val="00DE1BBA"/>
    <w:rsid w:val="00DE1E63"/>
    <w:rsid w:val="00DE2FF2"/>
    <w:rsid w:val="00DE448A"/>
    <w:rsid w:val="00DE54CA"/>
    <w:rsid w:val="00DE6098"/>
    <w:rsid w:val="00DE7BF2"/>
    <w:rsid w:val="00DE7D82"/>
    <w:rsid w:val="00DF21C8"/>
    <w:rsid w:val="00DF238F"/>
    <w:rsid w:val="00DF538B"/>
    <w:rsid w:val="00DF5C85"/>
    <w:rsid w:val="00DF5CED"/>
    <w:rsid w:val="00DF5F10"/>
    <w:rsid w:val="00DF620D"/>
    <w:rsid w:val="00DF76DA"/>
    <w:rsid w:val="00DF7D44"/>
    <w:rsid w:val="00E00FBF"/>
    <w:rsid w:val="00E022CE"/>
    <w:rsid w:val="00E02DD3"/>
    <w:rsid w:val="00E038AF"/>
    <w:rsid w:val="00E0391F"/>
    <w:rsid w:val="00E03B60"/>
    <w:rsid w:val="00E04F8D"/>
    <w:rsid w:val="00E05F78"/>
    <w:rsid w:val="00E05FBE"/>
    <w:rsid w:val="00E06B86"/>
    <w:rsid w:val="00E06E15"/>
    <w:rsid w:val="00E07194"/>
    <w:rsid w:val="00E073C5"/>
    <w:rsid w:val="00E074C8"/>
    <w:rsid w:val="00E07728"/>
    <w:rsid w:val="00E07F5F"/>
    <w:rsid w:val="00E10B92"/>
    <w:rsid w:val="00E110F0"/>
    <w:rsid w:val="00E116D6"/>
    <w:rsid w:val="00E11813"/>
    <w:rsid w:val="00E119A1"/>
    <w:rsid w:val="00E12836"/>
    <w:rsid w:val="00E12A9B"/>
    <w:rsid w:val="00E136E3"/>
    <w:rsid w:val="00E137CA"/>
    <w:rsid w:val="00E140BC"/>
    <w:rsid w:val="00E1459B"/>
    <w:rsid w:val="00E146C2"/>
    <w:rsid w:val="00E15297"/>
    <w:rsid w:val="00E15ECC"/>
    <w:rsid w:val="00E16A79"/>
    <w:rsid w:val="00E174CA"/>
    <w:rsid w:val="00E17F9F"/>
    <w:rsid w:val="00E202DD"/>
    <w:rsid w:val="00E20CEA"/>
    <w:rsid w:val="00E20D46"/>
    <w:rsid w:val="00E211F2"/>
    <w:rsid w:val="00E2125A"/>
    <w:rsid w:val="00E21DB0"/>
    <w:rsid w:val="00E2278A"/>
    <w:rsid w:val="00E23CB0"/>
    <w:rsid w:val="00E23DD2"/>
    <w:rsid w:val="00E24DD2"/>
    <w:rsid w:val="00E26350"/>
    <w:rsid w:val="00E2667A"/>
    <w:rsid w:val="00E269E8"/>
    <w:rsid w:val="00E26E2B"/>
    <w:rsid w:val="00E27C88"/>
    <w:rsid w:val="00E3118D"/>
    <w:rsid w:val="00E315E8"/>
    <w:rsid w:val="00E315F7"/>
    <w:rsid w:val="00E31AF8"/>
    <w:rsid w:val="00E31F9F"/>
    <w:rsid w:val="00E3247D"/>
    <w:rsid w:val="00E333AA"/>
    <w:rsid w:val="00E33A65"/>
    <w:rsid w:val="00E34738"/>
    <w:rsid w:val="00E347CE"/>
    <w:rsid w:val="00E34B26"/>
    <w:rsid w:val="00E354E5"/>
    <w:rsid w:val="00E35D6A"/>
    <w:rsid w:val="00E35EAD"/>
    <w:rsid w:val="00E36B47"/>
    <w:rsid w:val="00E37030"/>
    <w:rsid w:val="00E3751B"/>
    <w:rsid w:val="00E40A89"/>
    <w:rsid w:val="00E4126A"/>
    <w:rsid w:val="00E41592"/>
    <w:rsid w:val="00E41711"/>
    <w:rsid w:val="00E41E92"/>
    <w:rsid w:val="00E42141"/>
    <w:rsid w:val="00E429CA"/>
    <w:rsid w:val="00E42A05"/>
    <w:rsid w:val="00E43680"/>
    <w:rsid w:val="00E43878"/>
    <w:rsid w:val="00E43AD8"/>
    <w:rsid w:val="00E43D75"/>
    <w:rsid w:val="00E43F86"/>
    <w:rsid w:val="00E445AC"/>
    <w:rsid w:val="00E463B4"/>
    <w:rsid w:val="00E4780A"/>
    <w:rsid w:val="00E47E74"/>
    <w:rsid w:val="00E5070C"/>
    <w:rsid w:val="00E50D58"/>
    <w:rsid w:val="00E516F5"/>
    <w:rsid w:val="00E5200C"/>
    <w:rsid w:val="00E524A3"/>
    <w:rsid w:val="00E524E6"/>
    <w:rsid w:val="00E52FE1"/>
    <w:rsid w:val="00E539E4"/>
    <w:rsid w:val="00E53D1D"/>
    <w:rsid w:val="00E54AC1"/>
    <w:rsid w:val="00E555E5"/>
    <w:rsid w:val="00E55A62"/>
    <w:rsid w:val="00E55B94"/>
    <w:rsid w:val="00E5651F"/>
    <w:rsid w:val="00E56B64"/>
    <w:rsid w:val="00E57257"/>
    <w:rsid w:val="00E579A5"/>
    <w:rsid w:val="00E57C21"/>
    <w:rsid w:val="00E61408"/>
    <w:rsid w:val="00E61B73"/>
    <w:rsid w:val="00E61B7A"/>
    <w:rsid w:val="00E62A29"/>
    <w:rsid w:val="00E62D3E"/>
    <w:rsid w:val="00E634F5"/>
    <w:rsid w:val="00E646F3"/>
    <w:rsid w:val="00E64E62"/>
    <w:rsid w:val="00E64EC3"/>
    <w:rsid w:val="00E657B7"/>
    <w:rsid w:val="00E65825"/>
    <w:rsid w:val="00E6589A"/>
    <w:rsid w:val="00E66640"/>
    <w:rsid w:val="00E666D0"/>
    <w:rsid w:val="00E70985"/>
    <w:rsid w:val="00E70B73"/>
    <w:rsid w:val="00E71482"/>
    <w:rsid w:val="00E72B0D"/>
    <w:rsid w:val="00E72D93"/>
    <w:rsid w:val="00E72E3B"/>
    <w:rsid w:val="00E7308B"/>
    <w:rsid w:val="00E730BD"/>
    <w:rsid w:val="00E73B92"/>
    <w:rsid w:val="00E743B8"/>
    <w:rsid w:val="00E74A7A"/>
    <w:rsid w:val="00E7548C"/>
    <w:rsid w:val="00E7578C"/>
    <w:rsid w:val="00E75B16"/>
    <w:rsid w:val="00E76A49"/>
    <w:rsid w:val="00E80EC9"/>
    <w:rsid w:val="00E81223"/>
    <w:rsid w:val="00E817A1"/>
    <w:rsid w:val="00E83E6C"/>
    <w:rsid w:val="00E8401D"/>
    <w:rsid w:val="00E8468B"/>
    <w:rsid w:val="00E84967"/>
    <w:rsid w:val="00E85441"/>
    <w:rsid w:val="00E85635"/>
    <w:rsid w:val="00E87758"/>
    <w:rsid w:val="00E87A31"/>
    <w:rsid w:val="00E908F3"/>
    <w:rsid w:val="00E90B39"/>
    <w:rsid w:val="00E91698"/>
    <w:rsid w:val="00E92A73"/>
    <w:rsid w:val="00E93461"/>
    <w:rsid w:val="00E93A97"/>
    <w:rsid w:val="00E944B7"/>
    <w:rsid w:val="00E9468F"/>
    <w:rsid w:val="00E9558D"/>
    <w:rsid w:val="00E95D96"/>
    <w:rsid w:val="00E96ED4"/>
    <w:rsid w:val="00E97289"/>
    <w:rsid w:val="00E975BF"/>
    <w:rsid w:val="00EA08A5"/>
    <w:rsid w:val="00EA0CE7"/>
    <w:rsid w:val="00EA373F"/>
    <w:rsid w:val="00EA3A86"/>
    <w:rsid w:val="00EA5013"/>
    <w:rsid w:val="00EA513E"/>
    <w:rsid w:val="00EA5AF4"/>
    <w:rsid w:val="00EA5C65"/>
    <w:rsid w:val="00EA68AF"/>
    <w:rsid w:val="00EA69CD"/>
    <w:rsid w:val="00EA6C05"/>
    <w:rsid w:val="00EA6C23"/>
    <w:rsid w:val="00EA7872"/>
    <w:rsid w:val="00EA7990"/>
    <w:rsid w:val="00EB0362"/>
    <w:rsid w:val="00EB05D7"/>
    <w:rsid w:val="00EB14FB"/>
    <w:rsid w:val="00EB174E"/>
    <w:rsid w:val="00EB1C59"/>
    <w:rsid w:val="00EB269A"/>
    <w:rsid w:val="00EB2CF3"/>
    <w:rsid w:val="00EB3AA3"/>
    <w:rsid w:val="00EB3B1F"/>
    <w:rsid w:val="00EB40CF"/>
    <w:rsid w:val="00EB41E9"/>
    <w:rsid w:val="00EB426E"/>
    <w:rsid w:val="00EB4844"/>
    <w:rsid w:val="00EB4A97"/>
    <w:rsid w:val="00EB59AB"/>
    <w:rsid w:val="00EB5D18"/>
    <w:rsid w:val="00EB615A"/>
    <w:rsid w:val="00EB6DBE"/>
    <w:rsid w:val="00EB7FB8"/>
    <w:rsid w:val="00EC0656"/>
    <w:rsid w:val="00EC0811"/>
    <w:rsid w:val="00EC0D1F"/>
    <w:rsid w:val="00EC16AF"/>
    <w:rsid w:val="00EC1B57"/>
    <w:rsid w:val="00EC1DE5"/>
    <w:rsid w:val="00EC3A54"/>
    <w:rsid w:val="00EC460C"/>
    <w:rsid w:val="00EC4BE1"/>
    <w:rsid w:val="00EC5E80"/>
    <w:rsid w:val="00EC70AD"/>
    <w:rsid w:val="00EC753B"/>
    <w:rsid w:val="00EC797F"/>
    <w:rsid w:val="00EC7CEE"/>
    <w:rsid w:val="00ED0402"/>
    <w:rsid w:val="00ED0D6B"/>
    <w:rsid w:val="00ED0E28"/>
    <w:rsid w:val="00ED2319"/>
    <w:rsid w:val="00ED2392"/>
    <w:rsid w:val="00ED4214"/>
    <w:rsid w:val="00ED4802"/>
    <w:rsid w:val="00ED49B8"/>
    <w:rsid w:val="00ED511B"/>
    <w:rsid w:val="00ED55D7"/>
    <w:rsid w:val="00ED5796"/>
    <w:rsid w:val="00ED5820"/>
    <w:rsid w:val="00ED5D66"/>
    <w:rsid w:val="00ED7003"/>
    <w:rsid w:val="00ED74F5"/>
    <w:rsid w:val="00ED7D57"/>
    <w:rsid w:val="00ED7DF4"/>
    <w:rsid w:val="00EE018E"/>
    <w:rsid w:val="00EE0ABB"/>
    <w:rsid w:val="00EE0DD2"/>
    <w:rsid w:val="00EE255C"/>
    <w:rsid w:val="00EE2A6A"/>
    <w:rsid w:val="00EE3E27"/>
    <w:rsid w:val="00EE3F37"/>
    <w:rsid w:val="00EE5457"/>
    <w:rsid w:val="00EE589B"/>
    <w:rsid w:val="00EE594F"/>
    <w:rsid w:val="00EE5BE8"/>
    <w:rsid w:val="00EE6107"/>
    <w:rsid w:val="00EE7A8A"/>
    <w:rsid w:val="00EE7ADA"/>
    <w:rsid w:val="00EE7B06"/>
    <w:rsid w:val="00EE7B7D"/>
    <w:rsid w:val="00EE7C13"/>
    <w:rsid w:val="00EF25F2"/>
    <w:rsid w:val="00EF33EE"/>
    <w:rsid w:val="00EF4507"/>
    <w:rsid w:val="00EF53D1"/>
    <w:rsid w:val="00EF5BA8"/>
    <w:rsid w:val="00EF61B0"/>
    <w:rsid w:val="00EF693B"/>
    <w:rsid w:val="00EF69C9"/>
    <w:rsid w:val="00EF6A89"/>
    <w:rsid w:val="00EF6AF5"/>
    <w:rsid w:val="00EF7BEB"/>
    <w:rsid w:val="00F01098"/>
    <w:rsid w:val="00F01372"/>
    <w:rsid w:val="00F01622"/>
    <w:rsid w:val="00F01A38"/>
    <w:rsid w:val="00F01EE0"/>
    <w:rsid w:val="00F02499"/>
    <w:rsid w:val="00F0468C"/>
    <w:rsid w:val="00F04E34"/>
    <w:rsid w:val="00F05119"/>
    <w:rsid w:val="00F0542F"/>
    <w:rsid w:val="00F0552C"/>
    <w:rsid w:val="00F103A6"/>
    <w:rsid w:val="00F1128C"/>
    <w:rsid w:val="00F11798"/>
    <w:rsid w:val="00F1179B"/>
    <w:rsid w:val="00F117F5"/>
    <w:rsid w:val="00F11965"/>
    <w:rsid w:val="00F12174"/>
    <w:rsid w:val="00F1291C"/>
    <w:rsid w:val="00F132D2"/>
    <w:rsid w:val="00F134CA"/>
    <w:rsid w:val="00F13603"/>
    <w:rsid w:val="00F13945"/>
    <w:rsid w:val="00F13A94"/>
    <w:rsid w:val="00F141F6"/>
    <w:rsid w:val="00F1432A"/>
    <w:rsid w:val="00F147EB"/>
    <w:rsid w:val="00F15533"/>
    <w:rsid w:val="00F15A2A"/>
    <w:rsid w:val="00F166B8"/>
    <w:rsid w:val="00F168ED"/>
    <w:rsid w:val="00F16B64"/>
    <w:rsid w:val="00F17E78"/>
    <w:rsid w:val="00F20625"/>
    <w:rsid w:val="00F207AE"/>
    <w:rsid w:val="00F20EB2"/>
    <w:rsid w:val="00F2119B"/>
    <w:rsid w:val="00F213F3"/>
    <w:rsid w:val="00F21755"/>
    <w:rsid w:val="00F218DE"/>
    <w:rsid w:val="00F21D18"/>
    <w:rsid w:val="00F22705"/>
    <w:rsid w:val="00F227B9"/>
    <w:rsid w:val="00F22B42"/>
    <w:rsid w:val="00F22B67"/>
    <w:rsid w:val="00F234C7"/>
    <w:rsid w:val="00F23CA1"/>
    <w:rsid w:val="00F24063"/>
    <w:rsid w:val="00F248DC"/>
    <w:rsid w:val="00F24FE2"/>
    <w:rsid w:val="00F25209"/>
    <w:rsid w:val="00F252DC"/>
    <w:rsid w:val="00F26143"/>
    <w:rsid w:val="00F26863"/>
    <w:rsid w:val="00F26A9B"/>
    <w:rsid w:val="00F26D7B"/>
    <w:rsid w:val="00F273C7"/>
    <w:rsid w:val="00F27BFE"/>
    <w:rsid w:val="00F27DBB"/>
    <w:rsid w:val="00F3038F"/>
    <w:rsid w:val="00F304BD"/>
    <w:rsid w:val="00F316FE"/>
    <w:rsid w:val="00F32B33"/>
    <w:rsid w:val="00F32F8E"/>
    <w:rsid w:val="00F32FAE"/>
    <w:rsid w:val="00F33056"/>
    <w:rsid w:val="00F33C3B"/>
    <w:rsid w:val="00F34526"/>
    <w:rsid w:val="00F3475A"/>
    <w:rsid w:val="00F352A0"/>
    <w:rsid w:val="00F378CE"/>
    <w:rsid w:val="00F37974"/>
    <w:rsid w:val="00F37AAF"/>
    <w:rsid w:val="00F37E59"/>
    <w:rsid w:val="00F400F6"/>
    <w:rsid w:val="00F40D86"/>
    <w:rsid w:val="00F41B5B"/>
    <w:rsid w:val="00F429F7"/>
    <w:rsid w:val="00F4319E"/>
    <w:rsid w:val="00F436EA"/>
    <w:rsid w:val="00F4505D"/>
    <w:rsid w:val="00F45FFE"/>
    <w:rsid w:val="00F4681B"/>
    <w:rsid w:val="00F46972"/>
    <w:rsid w:val="00F5072E"/>
    <w:rsid w:val="00F50CAE"/>
    <w:rsid w:val="00F50F29"/>
    <w:rsid w:val="00F50F77"/>
    <w:rsid w:val="00F512BF"/>
    <w:rsid w:val="00F525C1"/>
    <w:rsid w:val="00F527D0"/>
    <w:rsid w:val="00F546CD"/>
    <w:rsid w:val="00F55019"/>
    <w:rsid w:val="00F5549A"/>
    <w:rsid w:val="00F56849"/>
    <w:rsid w:val="00F57F5A"/>
    <w:rsid w:val="00F61799"/>
    <w:rsid w:val="00F62DBD"/>
    <w:rsid w:val="00F63515"/>
    <w:rsid w:val="00F6355A"/>
    <w:rsid w:val="00F63654"/>
    <w:rsid w:val="00F64A85"/>
    <w:rsid w:val="00F66F72"/>
    <w:rsid w:val="00F702E0"/>
    <w:rsid w:val="00F7189D"/>
    <w:rsid w:val="00F723F2"/>
    <w:rsid w:val="00F725B4"/>
    <w:rsid w:val="00F72891"/>
    <w:rsid w:val="00F72E61"/>
    <w:rsid w:val="00F730FD"/>
    <w:rsid w:val="00F741AA"/>
    <w:rsid w:val="00F745E9"/>
    <w:rsid w:val="00F745F9"/>
    <w:rsid w:val="00F74A41"/>
    <w:rsid w:val="00F74FA6"/>
    <w:rsid w:val="00F75815"/>
    <w:rsid w:val="00F762FF"/>
    <w:rsid w:val="00F76587"/>
    <w:rsid w:val="00F76654"/>
    <w:rsid w:val="00F76879"/>
    <w:rsid w:val="00F76A75"/>
    <w:rsid w:val="00F76D2B"/>
    <w:rsid w:val="00F76E21"/>
    <w:rsid w:val="00F77DA0"/>
    <w:rsid w:val="00F80BCC"/>
    <w:rsid w:val="00F814B3"/>
    <w:rsid w:val="00F81A72"/>
    <w:rsid w:val="00F8264F"/>
    <w:rsid w:val="00F828BF"/>
    <w:rsid w:val="00F8321B"/>
    <w:rsid w:val="00F834CB"/>
    <w:rsid w:val="00F83A2C"/>
    <w:rsid w:val="00F83D75"/>
    <w:rsid w:val="00F8406F"/>
    <w:rsid w:val="00F84351"/>
    <w:rsid w:val="00F85348"/>
    <w:rsid w:val="00F85D74"/>
    <w:rsid w:val="00F862CD"/>
    <w:rsid w:val="00F86D30"/>
    <w:rsid w:val="00F87239"/>
    <w:rsid w:val="00F87351"/>
    <w:rsid w:val="00F875A4"/>
    <w:rsid w:val="00F903EB"/>
    <w:rsid w:val="00F9061A"/>
    <w:rsid w:val="00F90999"/>
    <w:rsid w:val="00F90A9F"/>
    <w:rsid w:val="00F9180C"/>
    <w:rsid w:val="00F91C2C"/>
    <w:rsid w:val="00F92E01"/>
    <w:rsid w:val="00F93018"/>
    <w:rsid w:val="00F93292"/>
    <w:rsid w:val="00F93635"/>
    <w:rsid w:val="00F936F2"/>
    <w:rsid w:val="00F94FD2"/>
    <w:rsid w:val="00F9510A"/>
    <w:rsid w:val="00F95EF6"/>
    <w:rsid w:val="00F96340"/>
    <w:rsid w:val="00F965FC"/>
    <w:rsid w:val="00F96767"/>
    <w:rsid w:val="00F967A2"/>
    <w:rsid w:val="00F97A1A"/>
    <w:rsid w:val="00FA0A3B"/>
    <w:rsid w:val="00FA0CCA"/>
    <w:rsid w:val="00FA141B"/>
    <w:rsid w:val="00FA2137"/>
    <w:rsid w:val="00FA2E6E"/>
    <w:rsid w:val="00FA31A2"/>
    <w:rsid w:val="00FA342D"/>
    <w:rsid w:val="00FA35BF"/>
    <w:rsid w:val="00FA50F7"/>
    <w:rsid w:val="00FA58DF"/>
    <w:rsid w:val="00FA5AFE"/>
    <w:rsid w:val="00FA6A18"/>
    <w:rsid w:val="00FA6F19"/>
    <w:rsid w:val="00FA727D"/>
    <w:rsid w:val="00FB2896"/>
    <w:rsid w:val="00FB302C"/>
    <w:rsid w:val="00FB3DB4"/>
    <w:rsid w:val="00FB434F"/>
    <w:rsid w:val="00FB4720"/>
    <w:rsid w:val="00FB53B8"/>
    <w:rsid w:val="00FB5546"/>
    <w:rsid w:val="00FB5A7D"/>
    <w:rsid w:val="00FB5F2E"/>
    <w:rsid w:val="00FB761B"/>
    <w:rsid w:val="00FB7FA2"/>
    <w:rsid w:val="00FC02EB"/>
    <w:rsid w:val="00FC0BF3"/>
    <w:rsid w:val="00FC212F"/>
    <w:rsid w:val="00FC2375"/>
    <w:rsid w:val="00FC2644"/>
    <w:rsid w:val="00FC36BA"/>
    <w:rsid w:val="00FC3E9F"/>
    <w:rsid w:val="00FC4544"/>
    <w:rsid w:val="00FC486D"/>
    <w:rsid w:val="00FC4EA9"/>
    <w:rsid w:val="00FC5212"/>
    <w:rsid w:val="00FC561E"/>
    <w:rsid w:val="00FC7A22"/>
    <w:rsid w:val="00FD163C"/>
    <w:rsid w:val="00FD1C19"/>
    <w:rsid w:val="00FD20CC"/>
    <w:rsid w:val="00FD219F"/>
    <w:rsid w:val="00FD2795"/>
    <w:rsid w:val="00FD32FC"/>
    <w:rsid w:val="00FD34F8"/>
    <w:rsid w:val="00FD3F7C"/>
    <w:rsid w:val="00FD47BC"/>
    <w:rsid w:val="00FD4D8B"/>
    <w:rsid w:val="00FD6446"/>
    <w:rsid w:val="00FD6ABD"/>
    <w:rsid w:val="00FD7699"/>
    <w:rsid w:val="00FE08D2"/>
    <w:rsid w:val="00FE0AC5"/>
    <w:rsid w:val="00FE16F3"/>
    <w:rsid w:val="00FE23CD"/>
    <w:rsid w:val="00FE3F01"/>
    <w:rsid w:val="00FE4C83"/>
    <w:rsid w:val="00FE4FB2"/>
    <w:rsid w:val="00FE5E9E"/>
    <w:rsid w:val="00FE723A"/>
    <w:rsid w:val="00FF0F59"/>
    <w:rsid w:val="00FF11E5"/>
    <w:rsid w:val="00FF26C4"/>
    <w:rsid w:val="00FF2F49"/>
    <w:rsid w:val="00FF30D8"/>
    <w:rsid w:val="00FF3226"/>
    <w:rsid w:val="00FF3F95"/>
    <w:rsid w:val="00FF46B3"/>
    <w:rsid w:val="00FF4F65"/>
    <w:rsid w:val="00FF5569"/>
    <w:rsid w:val="00FF5FDE"/>
    <w:rsid w:val="00FF63DB"/>
    <w:rsid w:val="00FF65CC"/>
    <w:rsid w:val="00FF6DB6"/>
    <w:rsid w:val="00FF7331"/>
    <w:rsid w:val="00FF7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5E0A2E"/>
  <w15:docId w15:val="{3CE77A7A-59F1-41D7-9094-A4C8090A6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unhideWhenUsed="1"/>
    <w:lsdException w:name="heading 8" w:uiPriority="0" w:unhideWhenUsed="1"/>
    <w:lsdException w:name="heading 9" w:uiPriority="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unhideWhenUsed="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lsdException w:name="Emphasis" w:uiPriority="0"/>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2FB6"/>
    <w:pPr>
      <w:spacing w:before="60" w:after="60"/>
    </w:pPr>
    <w:rPr>
      <w:rFonts w:ascii="Calisto MT" w:eastAsiaTheme="minorHAnsi" w:hAnsi="Calisto MT" w:cstheme="minorBidi"/>
      <w:lang w:val="nl-NL" w:eastAsia="en-US"/>
    </w:rPr>
  </w:style>
  <w:style w:type="paragraph" w:styleId="Kop1">
    <w:name w:val="heading 1"/>
    <w:basedOn w:val="Kop2"/>
    <w:next w:val="Standaard"/>
    <w:link w:val="Kop1Char"/>
    <w:qFormat/>
    <w:rsid w:val="00402FB6"/>
    <w:pPr>
      <w:pBdr>
        <w:top w:val="single" w:sz="4" w:space="1" w:color="FFFFFF"/>
        <w:left w:val="single" w:sz="4" w:space="0" w:color="FFFFFF"/>
        <w:bottom w:val="single" w:sz="4" w:space="1" w:color="FFFFFF"/>
        <w:right w:val="single" w:sz="4" w:space="0" w:color="FFFFFF"/>
      </w:pBdr>
      <w:shd w:val="clear" w:color="auto" w:fill="FFFFFF"/>
      <w:spacing w:before="480" w:line="216" w:lineRule="auto"/>
      <w:outlineLvl w:val="0"/>
    </w:pPr>
    <w:rPr>
      <w:sz w:val="40"/>
      <w:szCs w:val="36"/>
    </w:rPr>
  </w:style>
  <w:style w:type="paragraph" w:styleId="Kop2">
    <w:name w:val="heading 2"/>
    <w:basedOn w:val="Titel"/>
    <w:next w:val="Standaard"/>
    <w:link w:val="Kop2Char"/>
    <w:qFormat/>
    <w:rsid w:val="00402FB6"/>
    <w:pPr>
      <w:outlineLvl w:val="1"/>
    </w:pPr>
    <w:rPr>
      <w:rFonts w:asciiTheme="minorHAnsi" w:hAnsiTheme="minorHAnsi"/>
      <w:bCs w:val="0"/>
      <w:sz w:val="32"/>
      <w:szCs w:val="32"/>
      <w:lang w:val="nl-NL"/>
    </w:rPr>
  </w:style>
  <w:style w:type="paragraph" w:styleId="Kop3">
    <w:name w:val="heading 3"/>
    <w:basedOn w:val="Kop2"/>
    <w:next w:val="Standaard"/>
    <w:link w:val="Kop3Char"/>
    <w:qFormat/>
    <w:rsid w:val="00402FB6"/>
    <w:pPr>
      <w:pBdr>
        <w:top w:val="single" w:sz="4" w:space="1" w:color="FFFFFF"/>
        <w:left w:val="single" w:sz="4" w:space="0" w:color="FFFFFF"/>
        <w:bottom w:val="single" w:sz="4" w:space="1" w:color="FFFFFF"/>
        <w:right w:val="single" w:sz="4" w:space="0" w:color="FFFFFF"/>
      </w:pBdr>
      <w:spacing w:before="60" w:after="80"/>
      <w:contextualSpacing/>
      <w:outlineLvl w:val="2"/>
    </w:pPr>
    <w:rPr>
      <w:color w:val="006579" w:themeColor="accent3"/>
      <w:sz w:val="28"/>
    </w:rPr>
  </w:style>
  <w:style w:type="paragraph" w:styleId="Kop4">
    <w:name w:val="heading 4"/>
    <w:basedOn w:val="Kop3"/>
    <w:next w:val="Standaard"/>
    <w:link w:val="Kop4Char"/>
    <w:rsid w:val="00402FB6"/>
    <w:pPr>
      <w:numPr>
        <w:ilvl w:val="3"/>
        <w:numId w:val="9"/>
      </w:numPr>
      <w:pBdr>
        <w:top w:val="none" w:sz="0" w:space="0" w:color="auto"/>
        <w:left w:val="none" w:sz="0" w:space="0" w:color="auto"/>
        <w:bottom w:val="none" w:sz="0" w:space="0" w:color="auto"/>
        <w:right w:val="none" w:sz="0" w:space="0" w:color="auto"/>
      </w:pBdr>
      <w:outlineLvl w:val="3"/>
    </w:pPr>
    <w:rPr>
      <w:sz w:val="24"/>
    </w:rPr>
  </w:style>
  <w:style w:type="paragraph" w:styleId="Kop5">
    <w:name w:val="heading 5"/>
    <w:basedOn w:val="Kop4"/>
    <w:next w:val="Standaard"/>
    <w:link w:val="Kop5Char"/>
    <w:rsid w:val="00402FB6"/>
    <w:pPr>
      <w:numPr>
        <w:ilvl w:val="0"/>
        <w:numId w:val="0"/>
      </w:numPr>
      <w:pBdr>
        <w:top w:val="single" w:sz="4" w:space="1" w:color="FFFFFF"/>
        <w:left w:val="single" w:sz="4" w:space="0" w:color="FFFFFF"/>
        <w:bottom w:val="single" w:sz="4" w:space="1" w:color="FFFFFF"/>
        <w:right w:val="single" w:sz="4" w:space="0" w:color="FFFFFF"/>
      </w:pBdr>
      <w:outlineLvl w:val="4"/>
    </w:pPr>
    <w:rPr>
      <w:sz w:val="22"/>
    </w:rPr>
  </w:style>
  <w:style w:type="paragraph" w:styleId="Kop6">
    <w:name w:val="heading 6"/>
    <w:basedOn w:val="Kop5"/>
    <w:next w:val="Standaard"/>
    <w:link w:val="Kop6Char"/>
    <w:rsid w:val="00402FB6"/>
    <w:pPr>
      <w:pBdr>
        <w:top w:val="none" w:sz="0" w:space="0" w:color="auto"/>
        <w:left w:val="none" w:sz="0" w:space="0" w:color="auto"/>
        <w:bottom w:val="none" w:sz="0" w:space="0" w:color="auto"/>
        <w:right w:val="none" w:sz="0" w:space="0" w:color="auto"/>
      </w:pBdr>
      <w:outlineLvl w:val="5"/>
    </w:pPr>
  </w:style>
  <w:style w:type="paragraph" w:styleId="Kop7">
    <w:name w:val="heading 7"/>
    <w:basedOn w:val="Kop6"/>
    <w:next w:val="Standaard"/>
    <w:link w:val="Kop7Char"/>
    <w:rsid w:val="00402FB6"/>
    <w:pPr>
      <w:pBdr>
        <w:top w:val="single" w:sz="4" w:space="1" w:color="FFFFFF"/>
        <w:left w:val="single" w:sz="4" w:space="0" w:color="FFFFFF"/>
        <w:bottom w:val="single" w:sz="4" w:space="1" w:color="FFFFFF"/>
        <w:right w:val="single" w:sz="4" w:space="0" w:color="FFFFFF"/>
      </w:pBdr>
      <w:outlineLvl w:val="6"/>
    </w:pPr>
  </w:style>
  <w:style w:type="paragraph" w:styleId="Kop8">
    <w:name w:val="heading 8"/>
    <w:basedOn w:val="Kop7"/>
    <w:next w:val="Standaard"/>
    <w:link w:val="Kop8Char"/>
    <w:rsid w:val="00402FB6"/>
    <w:pPr>
      <w:pBdr>
        <w:top w:val="none" w:sz="0" w:space="0" w:color="auto"/>
        <w:left w:val="none" w:sz="0" w:space="0" w:color="auto"/>
        <w:bottom w:val="none" w:sz="0" w:space="0" w:color="auto"/>
        <w:right w:val="none" w:sz="0" w:space="0" w:color="auto"/>
      </w:pBdr>
      <w:outlineLvl w:val="7"/>
    </w:pPr>
  </w:style>
  <w:style w:type="paragraph" w:styleId="Kop9">
    <w:name w:val="heading 9"/>
    <w:basedOn w:val="Standaard"/>
    <w:next w:val="Standaard"/>
    <w:link w:val="Kop9Char"/>
    <w:rsid w:val="00402FB6"/>
    <w:pPr>
      <w:outlineLvl w:val="8"/>
    </w:pPr>
  </w:style>
  <w:style w:type="character" w:default="1" w:styleId="Standaardalinea-lettertype">
    <w:name w:val="Default Paragraph Font"/>
    <w:uiPriority w:val="1"/>
    <w:semiHidden/>
    <w:unhideWhenUsed/>
    <w:rsid w:val="00402FB6"/>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402FB6"/>
  </w:style>
  <w:style w:type="character" w:customStyle="1" w:styleId="Kop1Char">
    <w:name w:val="Kop 1 Char"/>
    <w:basedOn w:val="Standaardalinea-lettertype"/>
    <w:link w:val="Kop1"/>
    <w:locked/>
    <w:rsid w:val="00402FB6"/>
    <w:rPr>
      <w:rFonts w:asciiTheme="minorHAnsi" w:eastAsia="Batang" w:hAnsiTheme="minorHAnsi" w:cs="Arial"/>
      <w:b/>
      <w:color w:val="13324F" w:themeColor="accent1"/>
      <w:kern w:val="28"/>
      <w:sz w:val="40"/>
      <w:szCs w:val="36"/>
      <w:shd w:val="clear" w:color="auto" w:fill="FFFFFF"/>
      <w:lang w:val="nl-NL" w:eastAsia="en-GB"/>
    </w:rPr>
  </w:style>
  <w:style w:type="character" w:customStyle="1" w:styleId="Kop2Char">
    <w:name w:val="Kop 2 Char"/>
    <w:basedOn w:val="Standaardalinea-lettertype"/>
    <w:link w:val="Kop2"/>
    <w:locked/>
    <w:rsid w:val="00402FB6"/>
    <w:rPr>
      <w:rFonts w:asciiTheme="minorHAnsi" w:eastAsia="Batang" w:hAnsiTheme="minorHAnsi" w:cs="Arial"/>
      <w:b/>
      <w:color w:val="13324F" w:themeColor="accent1"/>
      <w:kern w:val="28"/>
      <w:sz w:val="32"/>
      <w:szCs w:val="32"/>
      <w:lang w:val="nl-NL" w:eastAsia="en-GB"/>
    </w:rPr>
  </w:style>
  <w:style w:type="character" w:customStyle="1" w:styleId="Kop3Char">
    <w:name w:val="Kop 3 Char"/>
    <w:basedOn w:val="Standaardalinea-lettertype"/>
    <w:link w:val="Kop3"/>
    <w:locked/>
    <w:rsid w:val="00402FB6"/>
    <w:rPr>
      <w:rFonts w:asciiTheme="minorHAnsi" w:eastAsia="Batang" w:hAnsiTheme="minorHAnsi" w:cs="Arial"/>
      <w:b/>
      <w:color w:val="006579" w:themeColor="accent3"/>
      <w:kern w:val="28"/>
      <w:sz w:val="28"/>
      <w:szCs w:val="32"/>
      <w:lang w:val="nl-NL" w:eastAsia="en-GB"/>
    </w:rPr>
  </w:style>
  <w:style w:type="character" w:customStyle="1" w:styleId="Kop4Char">
    <w:name w:val="Kop 4 Char"/>
    <w:basedOn w:val="Standaardalinea-lettertype"/>
    <w:link w:val="Kop4"/>
    <w:locked/>
    <w:rsid w:val="00402FB6"/>
    <w:rPr>
      <w:rFonts w:asciiTheme="minorHAnsi" w:eastAsia="Batang" w:hAnsiTheme="minorHAnsi" w:cs="Arial"/>
      <w:b/>
      <w:color w:val="006579" w:themeColor="accent3"/>
      <w:kern w:val="28"/>
      <w:szCs w:val="32"/>
      <w:lang w:val="nl-NL" w:eastAsia="en-GB"/>
    </w:rPr>
  </w:style>
  <w:style w:type="character" w:customStyle="1" w:styleId="Kop5Char">
    <w:name w:val="Kop 5 Char"/>
    <w:basedOn w:val="Standaardalinea-lettertype"/>
    <w:link w:val="Kop5"/>
    <w:locked/>
    <w:rsid w:val="00402FB6"/>
    <w:rPr>
      <w:rFonts w:asciiTheme="minorHAnsi" w:eastAsia="Batang" w:hAnsiTheme="minorHAnsi" w:cs="Arial"/>
      <w:b/>
      <w:color w:val="006579" w:themeColor="accent3"/>
      <w:kern w:val="28"/>
      <w:sz w:val="22"/>
      <w:szCs w:val="32"/>
      <w:lang w:val="nl-NL" w:eastAsia="en-GB"/>
    </w:rPr>
  </w:style>
  <w:style w:type="character" w:customStyle="1" w:styleId="Kop6Char">
    <w:name w:val="Kop 6 Char"/>
    <w:basedOn w:val="Standaardalinea-lettertype"/>
    <w:link w:val="Kop6"/>
    <w:locked/>
    <w:rsid w:val="00402FB6"/>
    <w:rPr>
      <w:rFonts w:asciiTheme="minorHAnsi" w:eastAsia="Batang" w:hAnsiTheme="minorHAnsi" w:cs="Arial"/>
      <w:b/>
      <w:color w:val="006579" w:themeColor="accent3"/>
      <w:kern w:val="28"/>
      <w:sz w:val="22"/>
      <w:szCs w:val="32"/>
      <w:lang w:val="nl-NL" w:eastAsia="en-GB"/>
    </w:rPr>
  </w:style>
  <w:style w:type="character" w:customStyle="1" w:styleId="Kop7Char">
    <w:name w:val="Kop 7 Char"/>
    <w:basedOn w:val="Standaardalinea-lettertype"/>
    <w:link w:val="Kop7"/>
    <w:locked/>
    <w:rsid w:val="00402FB6"/>
    <w:rPr>
      <w:rFonts w:asciiTheme="minorHAnsi" w:eastAsia="Batang" w:hAnsiTheme="minorHAnsi" w:cs="Arial"/>
      <w:b/>
      <w:color w:val="006579" w:themeColor="accent3"/>
      <w:kern w:val="28"/>
      <w:sz w:val="22"/>
      <w:szCs w:val="32"/>
      <w:lang w:val="nl-NL" w:eastAsia="en-GB"/>
    </w:rPr>
  </w:style>
  <w:style w:type="character" w:customStyle="1" w:styleId="Kop8Char">
    <w:name w:val="Kop 8 Char"/>
    <w:basedOn w:val="Standaardalinea-lettertype"/>
    <w:link w:val="Kop8"/>
    <w:locked/>
    <w:rsid w:val="00402FB6"/>
    <w:rPr>
      <w:rFonts w:asciiTheme="minorHAnsi" w:eastAsia="Batang" w:hAnsiTheme="minorHAnsi" w:cs="Arial"/>
      <w:b/>
      <w:color w:val="006579" w:themeColor="accent3"/>
      <w:kern w:val="28"/>
      <w:sz w:val="22"/>
      <w:szCs w:val="32"/>
      <w:lang w:val="nl-NL" w:eastAsia="en-GB"/>
    </w:rPr>
  </w:style>
  <w:style w:type="character" w:customStyle="1" w:styleId="Kop9Char">
    <w:name w:val="Kop 9 Char"/>
    <w:basedOn w:val="Standaardalinea-lettertype"/>
    <w:link w:val="Kop9"/>
    <w:locked/>
    <w:rsid w:val="00402FB6"/>
    <w:rPr>
      <w:rFonts w:ascii="Calisto MT" w:eastAsiaTheme="minorHAnsi" w:hAnsi="Calisto MT" w:cstheme="minorBidi"/>
      <w:lang w:val="nl-NL" w:eastAsia="en-US"/>
    </w:rPr>
  </w:style>
  <w:style w:type="paragraph" w:styleId="Koptekst">
    <w:name w:val="header"/>
    <w:link w:val="KoptekstChar"/>
    <w:rsid w:val="00402FB6"/>
    <w:pPr>
      <w:keepNext/>
      <w:tabs>
        <w:tab w:val="right" w:pos="8640"/>
      </w:tabs>
    </w:pPr>
    <w:rPr>
      <w:rFonts w:ascii="Arial" w:hAnsi="Arial" w:cs="Arial"/>
      <w:bCs/>
      <w:i/>
      <w:color w:val="7E7E7E"/>
      <w:kern w:val="28"/>
      <w:sz w:val="16"/>
      <w:szCs w:val="22"/>
      <w:lang w:val="en-GB" w:eastAsia="en-GB"/>
    </w:rPr>
  </w:style>
  <w:style w:type="character" w:customStyle="1" w:styleId="KoptekstChar">
    <w:name w:val="Koptekst Char"/>
    <w:basedOn w:val="Standaardalinea-lettertype"/>
    <w:link w:val="Koptekst"/>
    <w:locked/>
    <w:rsid w:val="00402FB6"/>
    <w:rPr>
      <w:rFonts w:ascii="Arial" w:hAnsi="Arial" w:cs="Arial"/>
      <w:bCs/>
      <w:i/>
      <w:color w:val="7E7E7E"/>
      <w:kern w:val="28"/>
      <w:sz w:val="16"/>
      <w:szCs w:val="22"/>
      <w:lang w:val="en-GB" w:eastAsia="en-GB"/>
    </w:rPr>
  </w:style>
  <w:style w:type="paragraph" w:styleId="Voettekst">
    <w:name w:val="footer"/>
    <w:basedOn w:val="Koptekst"/>
    <w:link w:val="VoettekstChar"/>
    <w:rsid w:val="00402FB6"/>
    <w:rPr>
      <w:i w:val="0"/>
      <w:color w:val="595959" w:themeColor="text1" w:themeTint="A6"/>
    </w:rPr>
  </w:style>
  <w:style w:type="character" w:customStyle="1" w:styleId="VoettekstChar">
    <w:name w:val="Voettekst Char"/>
    <w:basedOn w:val="Standaardalinea-lettertype"/>
    <w:link w:val="Voettekst"/>
    <w:locked/>
    <w:rsid w:val="00402FB6"/>
    <w:rPr>
      <w:rFonts w:ascii="Arial" w:hAnsi="Arial" w:cs="Arial"/>
      <w:bCs/>
      <w:color w:val="595959" w:themeColor="text1" w:themeTint="A6"/>
      <w:kern w:val="28"/>
      <w:sz w:val="16"/>
      <w:szCs w:val="22"/>
      <w:lang w:val="en-GB" w:eastAsia="en-GB"/>
    </w:rPr>
  </w:style>
  <w:style w:type="character" w:styleId="Hyperlink">
    <w:name w:val="Hyperlink"/>
    <w:uiPriority w:val="99"/>
    <w:rsid w:val="00402FB6"/>
    <w:rPr>
      <w:rFonts w:ascii="Calibri" w:hAnsi="Calibri"/>
      <w:color w:val="CE4B17" w:themeColor="accent5"/>
      <w:u w:val="single"/>
    </w:rPr>
  </w:style>
  <w:style w:type="character" w:styleId="Nadruk">
    <w:name w:val="Emphasis"/>
    <w:rsid w:val="00402FB6"/>
    <w:rPr>
      <w:rFonts w:asciiTheme="minorHAnsi" w:hAnsiTheme="minorHAnsi" w:cs="Times New Roman"/>
      <w:b/>
      <w:i w:val="0"/>
      <w:iCs/>
      <w:color w:val="13324F" w:themeColor="accent1"/>
    </w:rPr>
  </w:style>
  <w:style w:type="character" w:styleId="GevolgdeHyperlink">
    <w:name w:val="FollowedHyperlink"/>
    <w:rsid w:val="00402FB6"/>
    <w:rPr>
      <w:rFonts w:ascii="Calibri" w:hAnsi="Calibri"/>
      <w:color w:val="D7D7DA" w:themeColor="accent6"/>
      <w:u w:val="single"/>
    </w:rPr>
  </w:style>
  <w:style w:type="character" w:styleId="Regelnummer">
    <w:name w:val="line number"/>
    <w:basedOn w:val="Standaardalinea-lettertype"/>
    <w:semiHidden/>
    <w:rsid w:val="00402FB6"/>
  </w:style>
  <w:style w:type="character" w:styleId="Paginanummer">
    <w:name w:val="page number"/>
    <w:basedOn w:val="Standaardalinea-lettertype"/>
    <w:semiHidden/>
    <w:rsid w:val="00402FB6"/>
  </w:style>
  <w:style w:type="paragraph" w:styleId="Titel">
    <w:name w:val="Title"/>
    <w:next w:val="Standaard"/>
    <w:link w:val="TitelChar"/>
    <w:qFormat/>
    <w:rsid w:val="00402FB6"/>
    <w:pPr>
      <w:keepNext/>
      <w:spacing w:before="120" w:after="120"/>
    </w:pPr>
    <w:rPr>
      <w:rFonts w:asciiTheme="majorHAnsi" w:eastAsia="Batang" w:hAnsiTheme="majorHAnsi" w:cs="Arial"/>
      <w:b/>
      <w:bCs/>
      <w:color w:val="13324F" w:themeColor="accent1"/>
      <w:kern w:val="28"/>
      <w:sz w:val="28"/>
      <w:szCs w:val="22"/>
      <w:lang w:val="en-GB" w:eastAsia="en-GB"/>
    </w:rPr>
  </w:style>
  <w:style w:type="character" w:customStyle="1" w:styleId="TitelChar">
    <w:name w:val="Titel Char"/>
    <w:basedOn w:val="Standaardalinea-lettertype"/>
    <w:link w:val="Titel"/>
    <w:locked/>
    <w:rsid w:val="00402FB6"/>
    <w:rPr>
      <w:rFonts w:asciiTheme="majorHAnsi" w:eastAsia="Batang" w:hAnsiTheme="majorHAnsi" w:cs="Arial"/>
      <w:b/>
      <w:bCs/>
      <w:color w:val="13324F" w:themeColor="accent1"/>
      <w:kern w:val="28"/>
      <w:sz w:val="28"/>
      <w:szCs w:val="22"/>
      <w:lang w:val="en-GB" w:eastAsia="en-GB"/>
    </w:rPr>
  </w:style>
  <w:style w:type="paragraph" w:styleId="Inhopg1">
    <w:name w:val="toc 1"/>
    <w:basedOn w:val="Standaard"/>
    <w:next w:val="Standaard"/>
    <w:autoRedefine/>
    <w:uiPriority w:val="39"/>
    <w:rsid w:val="00402FB6"/>
    <w:pPr>
      <w:spacing w:before="120"/>
    </w:pPr>
    <w:rPr>
      <w:b/>
      <w:bCs/>
      <w:caps/>
      <w:color w:val="595959" w:themeColor="text1" w:themeTint="A6"/>
    </w:rPr>
  </w:style>
  <w:style w:type="paragraph" w:styleId="Inhopg2">
    <w:name w:val="toc 2"/>
    <w:basedOn w:val="Inhopg1"/>
    <w:next w:val="Standaard"/>
    <w:autoRedefine/>
    <w:uiPriority w:val="39"/>
    <w:rsid w:val="00402FB6"/>
    <w:pPr>
      <w:spacing w:before="0"/>
      <w:ind w:left="220"/>
    </w:pPr>
    <w:rPr>
      <w:rFonts w:cs="Times New Roman (Body CS)"/>
      <w:b w:val="0"/>
      <w:bCs w:val="0"/>
      <w:caps w:val="0"/>
    </w:rPr>
  </w:style>
  <w:style w:type="paragraph" w:styleId="Inhopg3">
    <w:name w:val="toc 3"/>
    <w:basedOn w:val="Inhopg2"/>
    <w:next w:val="Standaard"/>
    <w:autoRedefine/>
    <w:rsid w:val="00402FB6"/>
    <w:pPr>
      <w:ind w:left="440"/>
    </w:pPr>
    <w:rPr>
      <w:i/>
      <w:iCs/>
      <w:smallCaps/>
    </w:rPr>
  </w:style>
  <w:style w:type="paragraph" w:styleId="Inhopg4">
    <w:name w:val="toc 4"/>
    <w:basedOn w:val="Inhopg3"/>
    <w:next w:val="Standaard"/>
    <w:autoRedefine/>
    <w:rsid w:val="00402FB6"/>
    <w:pPr>
      <w:ind w:left="660"/>
    </w:pPr>
    <w:rPr>
      <w:i w:val="0"/>
      <w:iCs w:val="0"/>
      <w:sz w:val="18"/>
      <w:szCs w:val="18"/>
    </w:rPr>
  </w:style>
  <w:style w:type="paragraph" w:styleId="Inhopg5">
    <w:name w:val="toc 5"/>
    <w:basedOn w:val="Inhopg4"/>
    <w:next w:val="Standaard"/>
    <w:autoRedefine/>
    <w:rsid w:val="00402FB6"/>
    <w:pPr>
      <w:ind w:left="880"/>
    </w:pPr>
  </w:style>
  <w:style w:type="paragraph" w:styleId="Inhopg6">
    <w:name w:val="toc 6"/>
    <w:basedOn w:val="Inhopg5"/>
    <w:next w:val="Standaard"/>
    <w:autoRedefine/>
    <w:rsid w:val="00402FB6"/>
    <w:pPr>
      <w:ind w:left="1100"/>
    </w:pPr>
  </w:style>
  <w:style w:type="paragraph" w:styleId="Inhopg7">
    <w:name w:val="toc 7"/>
    <w:basedOn w:val="Standaard"/>
    <w:next w:val="Standaard"/>
    <w:autoRedefine/>
    <w:rsid w:val="00402FB6"/>
    <w:pPr>
      <w:ind w:left="1320"/>
    </w:pPr>
    <w:rPr>
      <w:sz w:val="18"/>
      <w:szCs w:val="18"/>
    </w:rPr>
  </w:style>
  <w:style w:type="paragraph" w:styleId="Inhopg8">
    <w:name w:val="toc 8"/>
    <w:basedOn w:val="Standaard"/>
    <w:next w:val="Standaard"/>
    <w:autoRedefine/>
    <w:rsid w:val="00402FB6"/>
    <w:pPr>
      <w:ind w:left="1540"/>
    </w:pPr>
    <w:rPr>
      <w:sz w:val="18"/>
      <w:szCs w:val="18"/>
    </w:rPr>
  </w:style>
  <w:style w:type="paragraph" w:styleId="Inhopg9">
    <w:name w:val="toc 9"/>
    <w:basedOn w:val="Standaard"/>
    <w:next w:val="Standaard"/>
    <w:autoRedefine/>
    <w:rsid w:val="00402FB6"/>
    <w:pPr>
      <w:ind w:left="1760"/>
    </w:pPr>
    <w:rPr>
      <w:sz w:val="18"/>
      <w:szCs w:val="18"/>
    </w:rPr>
  </w:style>
  <w:style w:type="paragraph" w:styleId="Lijstmetafbeeldingen">
    <w:name w:val="table of figures"/>
    <w:basedOn w:val="Standaard"/>
    <w:next w:val="Standaard"/>
    <w:uiPriority w:val="99"/>
    <w:rsid w:val="00402FB6"/>
    <w:pPr>
      <w:tabs>
        <w:tab w:val="right" w:leader="dot" w:pos="9072"/>
      </w:tabs>
      <w:ind w:left="284" w:hanging="284"/>
    </w:pPr>
    <w:rPr>
      <w:caps/>
      <w:sz w:val="20"/>
    </w:rPr>
  </w:style>
  <w:style w:type="paragraph" w:styleId="Bijschrift">
    <w:name w:val="caption"/>
    <w:aliases w:val="3559Caption,Char,Didascalia Carattere1,Didascalia Carattere2 Carattere,Char Carattere Carattere1,Didascalia Carattere1 Carattere1 Carattere,Carattere Carattere1 Carattere,Didascalia Carattere Carattere Carattere Carattere,topic,c,C"/>
    <w:basedOn w:val="Titel"/>
    <w:next w:val="CaptionFollow-on"/>
    <w:link w:val="BijschriftChar"/>
    <w:rsid w:val="00402FB6"/>
    <w:pPr>
      <w:spacing w:before="240"/>
      <w:jc w:val="center"/>
    </w:pPr>
    <w:rPr>
      <w:bCs w:val="0"/>
      <w:szCs w:val="24"/>
    </w:rPr>
  </w:style>
  <w:style w:type="paragraph" w:styleId="Ballontekst">
    <w:name w:val="Balloon Text"/>
    <w:basedOn w:val="Standaard"/>
    <w:link w:val="BallontekstChar"/>
    <w:rsid w:val="00402FB6"/>
    <w:rPr>
      <w:sz w:val="16"/>
      <w:szCs w:val="16"/>
    </w:rPr>
  </w:style>
  <w:style w:type="character" w:customStyle="1" w:styleId="BallontekstChar">
    <w:name w:val="Ballontekst Char"/>
    <w:basedOn w:val="Standaardalinea-lettertype"/>
    <w:link w:val="Ballontekst"/>
    <w:locked/>
    <w:rsid w:val="00402FB6"/>
    <w:rPr>
      <w:rFonts w:ascii="Calisto MT" w:eastAsiaTheme="minorHAnsi" w:hAnsi="Calisto MT" w:cstheme="minorBidi"/>
      <w:sz w:val="16"/>
      <w:szCs w:val="16"/>
      <w:lang w:val="nl-NL" w:eastAsia="en-US"/>
    </w:rPr>
  </w:style>
  <w:style w:type="numbering" w:styleId="111111">
    <w:name w:val="Outline List 2"/>
    <w:basedOn w:val="Geenlijst"/>
    <w:semiHidden/>
    <w:locked/>
    <w:rsid w:val="00402FB6"/>
    <w:pPr>
      <w:numPr>
        <w:numId w:val="1"/>
      </w:numPr>
    </w:pPr>
  </w:style>
  <w:style w:type="character" w:customStyle="1" w:styleId="Acronym">
    <w:name w:val="Acronym"/>
    <w:rsid w:val="00402FB6"/>
    <w:rPr>
      <w:color w:val="003366"/>
    </w:rPr>
  </w:style>
  <w:style w:type="paragraph" w:customStyle="1" w:styleId="TBX">
    <w:name w:val="TBX"/>
    <w:basedOn w:val="Standaard"/>
    <w:next w:val="Standaard"/>
    <w:rsid w:val="00402FB6"/>
    <w:rPr>
      <w:color w:val="E7E6E6" w:themeColor="background2"/>
    </w:rPr>
  </w:style>
  <w:style w:type="paragraph" w:customStyle="1" w:styleId="HeadingNoNumber">
    <w:name w:val="Heading No Number"/>
    <w:basedOn w:val="Titel"/>
    <w:next w:val="Standaard"/>
    <w:rsid w:val="00402FB6"/>
    <w:pPr>
      <w:outlineLvl w:val="4"/>
    </w:pPr>
    <w:rPr>
      <w:bCs w:val="0"/>
    </w:rPr>
  </w:style>
  <w:style w:type="numbering" w:customStyle="1" w:styleId="BulletList">
    <w:name w:val="Bullet List"/>
    <w:basedOn w:val="Geenlijst"/>
    <w:rsid w:val="00402FB6"/>
    <w:pPr>
      <w:numPr>
        <w:numId w:val="2"/>
      </w:numPr>
    </w:pPr>
  </w:style>
  <w:style w:type="paragraph" w:customStyle="1" w:styleId="TableCell">
    <w:name w:val="Table Cell"/>
    <w:rsid w:val="00402FB6"/>
    <w:pPr>
      <w:spacing w:before="60" w:after="60"/>
    </w:pPr>
    <w:rPr>
      <w:rFonts w:asciiTheme="minorHAnsi" w:hAnsiTheme="minorHAnsi"/>
      <w:sz w:val="18"/>
      <w:szCs w:val="22"/>
      <w:lang w:val="en-GB" w:eastAsia="en-GB"/>
    </w:rPr>
  </w:style>
  <w:style w:type="character" w:styleId="Verwijzingopmerking">
    <w:name w:val="annotation reference"/>
    <w:locked/>
    <w:rsid w:val="00402FB6"/>
    <w:rPr>
      <w:rFonts w:asciiTheme="minorHAnsi" w:hAnsiTheme="minorHAnsi"/>
      <w:color w:val="595959" w:themeColor="text1" w:themeTint="A6"/>
      <w:sz w:val="16"/>
    </w:rPr>
  </w:style>
  <w:style w:type="paragraph" w:styleId="Tekstopmerking">
    <w:name w:val="annotation text"/>
    <w:basedOn w:val="Standaard"/>
    <w:link w:val="TekstopmerkingChar"/>
    <w:locked/>
    <w:rsid w:val="00402FB6"/>
    <w:rPr>
      <w:sz w:val="20"/>
    </w:rPr>
  </w:style>
  <w:style w:type="character" w:customStyle="1" w:styleId="TekstopmerkingChar">
    <w:name w:val="Tekst opmerking Char"/>
    <w:basedOn w:val="Standaardalinea-lettertype"/>
    <w:link w:val="Tekstopmerking"/>
    <w:rsid w:val="00402FB6"/>
    <w:rPr>
      <w:rFonts w:ascii="Calisto MT" w:eastAsiaTheme="minorHAnsi" w:hAnsi="Calisto MT" w:cstheme="minorBidi"/>
      <w:sz w:val="20"/>
      <w:lang w:val="nl-NL" w:eastAsia="en-US"/>
    </w:rPr>
  </w:style>
  <w:style w:type="character" w:customStyle="1" w:styleId="BijschriftChar">
    <w:name w:val="Bijschrift Char"/>
    <w:aliases w:val="3559Caption Char,Char Char,Didascalia Carattere1 Char,Didascalia Carattere2 Carattere Char,Char Carattere Carattere1 Char,Didascalia Carattere1 Carattere1 Carattere Char,Carattere Carattere1 Carattere Char,topic Char,c Char,C Char"/>
    <w:basedOn w:val="Standaardalinea-lettertype"/>
    <w:link w:val="Bijschrift"/>
    <w:locked/>
    <w:rsid w:val="00402FB6"/>
    <w:rPr>
      <w:rFonts w:asciiTheme="majorHAnsi" w:eastAsia="Batang" w:hAnsiTheme="majorHAnsi" w:cs="Arial"/>
      <w:b/>
      <w:color w:val="13324F" w:themeColor="accent1"/>
      <w:kern w:val="28"/>
      <w:sz w:val="28"/>
      <w:lang w:val="en-GB" w:eastAsia="en-GB"/>
    </w:rPr>
  </w:style>
  <w:style w:type="paragraph" w:customStyle="1" w:styleId="Appendix1">
    <w:name w:val="Appendix 1"/>
    <w:basedOn w:val="Appendix2"/>
    <w:next w:val="Standaard"/>
    <w:rsid w:val="00402FB6"/>
    <w:pPr>
      <w:pageBreakBefore/>
      <w:numPr>
        <w:ilvl w:val="0"/>
      </w:numPr>
      <w:pBdr>
        <w:top w:val="single" w:sz="4" w:space="1" w:color="FFFFFF"/>
        <w:left w:val="single" w:sz="4" w:space="0" w:color="FFFFFF"/>
        <w:bottom w:val="single" w:sz="4" w:space="1" w:color="FFFFFF"/>
        <w:right w:val="single" w:sz="4" w:space="0" w:color="FFFFFF"/>
      </w:pBdr>
      <w:shd w:val="clear" w:color="auto" w:fill="FFFFFF"/>
      <w:outlineLvl w:val="0"/>
    </w:pPr>
    <w:rPr>
      <w:rFonts w:asciiTheme="minorHAnsi" w:hAnsiTheme="minorHAnsi"/>
      <w:smallCaps/>
    </w:rPr>
  </w:style>
  <w:style w:type="paragraph" w:styleId="Documentstructuur">
    <w:name w:val="Document Map"/>
    <w:link w:val="DocumentstructuurChar"/>
    <w:semiHidden/>
    <w:locked/>
    <w:rsid w:val="00402FB6"/>
    <w:pPr>
      <w:shd w:val="clear" w:color="auto" w:fill="000080"/>
    </w:pPr>
    <w:rPr>
      <w:rFonts w:cs="Arial"/>
      <w:sz w:val="22"/>
      <w:szCs w:val="22"/>
      <w:lang w:val="en-GB" w:eastAsia="en-GB"/>
    </w:rPr>
  </w:style>
  <w:style w:type="character" w:customStyle="1" w:styleId="DocumentstructuurChar">
    <w:name w:val="Documentstructuur Char"/>
    <w:basedOn w:val="Standaardalinea-lettertype"/>
    <w:link w:val="Documentstructuur"/>
    <w:semiHidden/>
    <w:rsid w:val="00402FB6"/>
    <w:rPr>
      <w:rFonts w:cs="Arial"/>
      <w:sz w:val="22"/>
      <w:szCs w:val="22"/>
      <w:shd w:val="clear" w:color="auto" w:fill="000080"/>
      <w:lang w:val="en-GB" w:eastAsia="en-GB"/>
    </w:rPr>
  </w:style>
  <w:style w:type="paragraph" w:styleId="Voetnoottekst">
    <w:name w:val="footnote text"/>
    <w:basedOn w:val="Standaard"/>
    <w:link w:val="VoetnoottekstChar"/>
    <w:locked/>
    <w:rsid w:val="00402FB6"/>
    <w:rPr>
      <w:i/>
      <w:sz w:val="18"/>
    </w:rPr>
  </w:style>
  <w:style w:type="character" w:customStyle="1" w:styleId="VoetnoottekstChar">
    <w:name w:val="Voetnoottekst Char"/>
    <w:basedOn w:val="Standaardalinea-lettertype"/>
    <w:link w:val="Voetnoottekst"/>
    <w:rsid w:val="00402FB6"/>
    <w:rPr>
      <w:rFonts w:ascii="Calisto MT" w:eastAsiaTheme="minorHAnsi" w:hAnsi="Calisto MT" w:cstheme="minorBidi"/>
      <w:i/>
      <w:sz w:val="18"/>
      <w:lang w:val="nl-NL" w:eastAsia="en-US"/>
    </w:rPr>
  </w:style>
  <w:style w:type="paragraph" w:customStyle="1" w:styleId="Heading">
    <w:name w:val="Heading"/>
    <w:basedOn w:val="Kop2"/>
    <w:next w:val="Standaard"/>
    <w:rsid w:val="00402FB6"/>
    <w:rPr>
      <w:smallCaps/>
      <w:sz w:val="28"/>
      <w:szCs w:val="28"/>
    </w:rPr>
  </w:style>
  <w:style w:type="paragraph" w:styleId="Macrotekst">
    <w:name w:val="macro"/>
    <w:link w:val="MacrotekstChar"/>
    <w:semiHidden/>
    <w:locked/>
    <w:rsid w:val="00402FB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eastAsia="en-GB"/>
    </w:rPr>
  </w:style>
  <w:style w:type="character" w:customStyle="1" w:styleId="MacrotekstChar">
    <w:name w:val="Macrotekst Char"/>
    <w:basedOn w:val="Standaardalinea-lettertype"/>
    <w:link w:val="Macrotekst"/>
    <w:semiHidden/>
    <w:rsid w:val="00402FB6"/>
    <w:rPr>
      <w:rFonts w:ascii="Courier New" w:hAnsi="Courier New"/>
      <w:lang w:val="en-GB" w:eastAsia="en-GB"/>
    </w:rPr>
  </w:style>
  <w:style w:type="character" w:styleId="Voetnootmarkering">
    <w:name w:val="footnote reference"/>
    <w:locked/>
    <w:rsid w:val="00402FB6"/>
    <w:rPr>
      <w:rFonts w:asciiTheme="minorHAnsi" w:hAnsiTheme="minorHAnsi"/>
      <w:color w:val="595959" w:themeColor="text1" w:themeTint="A6"/>
      <w:vertAlign w:val="superscript"/>
    </w:rPr>
  </w:style>
  <w:style w:type="character" w:customStyle="1" w:styleId="Term">
    <w:name w:val="Term"/>
    <w:rsid w:val="00402FB6"/>
    <w:rPr>
      <w:rFonts w:asciiTheme="minorHAnsi" w:hAnsiTheme="minorHAnsi"/>
      <w:b w:val="0"/>
      <w:i w:val="0"/>
      <w:color w:val="CE4B17" w:themeColor="accent5"/>
    </w:rPr>
  </w:style>
  <w:style w:type="paragraph" w:styleId="Eindnoottekst">
    <w:name w:val="endnote text"/>
    <w:basedOn w:val="Standaard"/>
    <w:link w:val="EindnoottekstChar"/>
    <w:locked/>
    <w:rsid w:val="00402FB6"/>
    <w:rPr>
      <w:color w:val="595959" w:themeColor="text1" w:themeTint="A6"/>
      <w:sz w:val="20"/>
    </w:rPr>
  </w:style>
  <w:style w:type="character" w:customStyle="1" w:styleId="EindnoottekstChar">
    <w:name w:val="Eindnoottekst Char"/>
    <w:basedOn w:val="Standaardalinea-lettertype"/>
    <w:link w:val="Eindnoottekst"/>
    <w:rsid w:val="00402FB6"/>
    <w:rPr>
      <w:rFonts w:ascii="Calisto MT" w:eastAsiaTheme="minorHAnsi" w:hAnsi="Calisto MT" w:cstheme="minorBidi"/>
      <w:color w:val="595959" w:themeColor="text1" w:themeTint="A6"/>
      <w:sz w:val="20"/>
      <w:lang w:val="nl-NL" w:eastAsia="en-US"/>
    </w:rPr>
  </w:style>
  <w:style w:type="character" w:styleId="Eindnootmarkering">
    <w:name w:val="endnote reference"/>
    <w:locked/>
    <w:rsid w:val="00402FB6"/>
    <w:rPr>
      <w:rFonts w:asciiTheme="minorHAnsi" w:hAnsiTheme="minorHAnsi"/>
      <w:color w:val="595959" w:themeColor="text1" w:themeTint="A6"/>
      <w:vertAlign w:val="superscript"/>
    </w:rPr>
  </w:style>
  <w:style w:type="paragraph" w:customStyle="1" w:styleId="Appendix2">
    <w:name w:val="Appendix 2"/>
    <w:basedOn w:val="Titel"/>
    <w:next w:val="Standaard"/>
    <w:rsid w:val="00402FB6"/>
    <w:pPr>
      <w:numPr>
        <w:ilvl w:val="1"/>
        <w:numId w:val="3"/>
      </w:numPr>
      <w:outlineLvl w:val="1"/>
    </w:pPr>
    <w:rPr>
      <w:rFonts w:ascii="Calibri" w:hAnsi="Calibri"/>
      <w:sz w:val="36"/>
    </w:rPr>
  </w:style>
  <w:style w:type="paragraph" w:customStyle="1" w:styleId="Callout">
    <w:name w:val="Callout"/>
    <w:basedOn w:val="Standaard"/>
    <w:rsid w:val="00402FB6"/>
    <w:pPr>
      <w:pBdr>
        <w:top w:val="single" w:sz="12" w:space="6" w:color="13324F" w:themeColor="accent1"/>
        <w:bottom w:val="single" w:sz="12" w:space="6" w:color="13324F" w:themeColor="accent1"/>
      </w:pBdr>
    </w:pPr>
    <w:rPr>
      <w:color w:val="595959" w:themeColor="text1" w:themeTint="A6"/>
    </w:rPr>
  </w:style>
  <w:style w:type="paragraph" w:customStyle="1" w:styleId="CalloutTitle">
    <w:name w:val="Callout Title"/>
    <w:basedOn w:val="Callout"/>
    <w:next w:val="Callout"/>
    <w:rsid w:val="00402FB6"/>
    <w:pPr>
      <w:pBdr>
        <w:top w:val="single" w:sz="18" w:space="6" w:color="13324F" w:themeColor="accent1"/>
      </w:pBdr>
    </w:pPr>
    <w:rPr>
      <w:rFonts w:eastAsia="Batang"/>
      <w:b/>
    </w:rPr>
  </w:style>
  <w:style w:type="numbering" w:customStyle="1" w:styleId="NumberList">
    <w:name w:val="Number List"/>
    <w:basedOn w:val="Geenlijst"/>
    <w:rsid w:val="00402FB6"/>
    <w:pPr>
      <w:numPr>
        <w:numId w:val="5"/>
      </w:numPr>
    </w:pPr>
  </w:style>
  <w:style w:type="paragraph" w:customStyle="1" w:styleId="Appendix3">
    <w:name w:val="Appendix 3"/>
    <w:basedOn w:val="Appendix2"/>
    <w:next w:val="Standaard"/>
    <w:rsid w:val="00402FB6"/>
    <w:pPr>
      <w:numPr>
        <w:ilvl w:val="2"/>
      </w:numPr>
      <w:pBdr>
        <w:top w:val="single" w:sz="4" w:space="1" w:color="FFFFFF"/>
        <w:left w:val="single" w:sz="4" w:space="0" w:color="FFFFFF"/>
        <w:bottom w:val="single" w:sz="4" w:space="1" w:color="FFFFFF"/>
        <w:right w:val="single" w:sz="4" w:space="0" w:color="FFFFFF"/>
      </w:pBdr>
      <w:outlineLvl w:val="2"/>
    </w:pPr>
    <w:rPr>
      <w:sz w:val="32"/>
    </w:rPr>
  </w:style>
  <w:style w:type="paragraph" w:customStyle="1" w:styleId="Appendix4">
    <w:name w:val="Appendix 4"/>
    <w:basedOn w:val="Appendix3"/>
    <w:next w:val="Standaard"/>
    <w:rsid w:val="00402FB6"/>
    <w:pPr>
      <w:numPr>
        <w:ilvl w:val="3"/>
      </w:numPr>
      <w:pBdr>
        <w:top w:val="none" w:sz="0" w:space="0" w:color="auto"/>
        <w:left w:val="none" w:sz="0" w:space="0" w:color="auto"/>
        <w:bottom w:val="none" w:sz="0" w:space="0" w:color="auto"/>
        <w:right w:val="none" w:sz="0" w:space="0" w:color="auto"/>
      </w:pBdr>
      <w:outlineLvl w:val="3"/>
    </w:pPr>
    <w:rPr>
      <w:sz w:val="28"/>
    </w:rPr>
  </w:style>
  <w:style w:type="numbering" w:customStyle="1" w:styleId="LetterList">
    <w:name w:val="Letter List"/>
    <w:basedOn w:val="Geenlijst"/>
    <w:rsid w:val="00402FB6"/>
    <w:pPr>
      <w:numPr>
        <w:numId w:val="4"/>
      </w:numPr>
    </w:pPr>
  </w:style>
  <w:style w:type="paragraph" w:customStyle="1" w:styleId="Accent">
    <w:name w:val="Accent"/>
    <w:rsid w:val="00402FB6"/>
    <w:pPr>
      <w:spacing w:before="240"/>
      <w:jc w:val="both"/>
    </w:pPr>
    <w:rPr>
      <w:rFonts w:asciiTheme="minorHAnsi" w:hAnsiTheme="minorHAnsi" w:cs="Arial"/>
      <w:color w:val="595959" w:themeColor="text1" w:themeTint="A6"/>
      <w:sz w:val="20"/>
      <w:szCs w:val="22"/>
      <w:lang w:val="en-GB" w:eastAsia="en-GB"/>
    </w:rPr>
  </w:style>
  <w:style w:type="paragraph" w:customStyle="1" w:styleId="Appendix5">
    <w:name w:val="Appendix 5"/>
    <w:basedOn w:val="Appendix4"/>
    <w:next w:val="Standaard"/>
    <w:rsid w:val="00402FB6"/>
    <w:pPr>
      <w:numPr>
        <w:ilvl w:val="4"/>
      </w:numPr>
      <w:pBdr>
        <w:top w:val="single" w:sz="4" w:space="1" w:color="FFFFFF"/>
        <w:left w:val="single" w:sz="4" w:space="0" w:color="FFFFFF"/>
        <w:bottom w:val="single" w:sz="4" w:space="1" w:color="FFFFFF"/>
        <w:right w:val="single" w:sz="4" w:space="0" w:color="FFFFFF"/>
      </w:pBdr>
      <w:outlineLvl w:val="4"/>
    </w:pPr>
    <w:rPr>
      <w:sz w:val="24"/>
    </w:rPr>
  </w:style>
  <w:style w:type="paragraph" w:customStyle="1" w:styleId="Appendix6">
    <w:name w:val="Appendix 6"/>
    <w:basedOn w:val="Appendix5"/>
    <w:next w:val="Standaard"/>
    <w:rsid w:val="00402FB6"/>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Standaard"/>
    <w:rsid w:val="00402FB6"/>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Standaard"/>
    <w:rsid w:val="00402FB6"/>
    <w:pPr>
      <w:numPr>
        <w:ilvl w:val="7"/>
      </w:numPr>
      <w:pBdr>
        <w:top w:val="none" w:sz="0" w:space="0" w:color="auto"/>
        <w:left w:val="none" w:sz="0" w:space="0" w:color="auto"/>
        <w:bottom w:val="none" w:sz="0" w:space="0" w:color="auto"/>
        <w:right w:val="none" w:sz="0" w:space="0" w:color="auto"/>
      </w:pBdr>
      <w:outlineLvl w:val="7"/>
    </w:pPr>
  </w:style>
  <w:style w:type="paragraph" w:customStyle="1" w:styleId="CalloutAccent">
    <w:name w:val="Callout Accent"/>
    <w:basedOn w:val="Accent"/>
    <w:rsid w:val="00402FB6"/>
    <w:pPr>
      <w:spacing w:before="60" w:after="60"/>
      <w:jc w:val="left"/>
    </w:pPr>
  </w:style>
  <w:style w:type="paragraph" w:customStyle="1" w:styleId="CalloutNormal">
    <w:name w:val="Callout Normal"/>
    <w:basedOn w:val="Standaard"/>
    <w:rsid w:val="00402FB6"/>
    <w:rPr>
      <w:color w:val="595959" w:themeColor="text1" w:themeTint="A6"/>
      <w:sz w:val="18"/>
    </w:rPr>
  </w:style>
  <w:style w:type="character" w:customStyle="1" w:styleId="Emphasis2">
    <w:name w:val="Emphasis2"/>
    <w:rsid w:val="00402FB6"/>
    <w:rPr>
      <w:rFonts w:ascii="Calibri" w:hAnsi="Calibri" w:cs="Times New Roman"/>
      <w:b/>
      <w:i w:val="0"/>
      <w:iCs/>
      <w:color w:val="13324F" w:themeColor="accent1"/>
    </w:rPr>
  </w:style>
  <w:style w:type="paragraph" w:customStyle="1" w:styleId="Temporary">
    <w:name w:val="Temporary"/>
    <w:basedOn w:val="Standaard"/>
    <w:rsid w:val="00402FB6"/>
    <w:rPr>
      <w:color w:val="AF7E02" w:themeColor="accent2" w:themeShade="BF"/>
    </w:rPr>
  </w:style>
  <w:style w:type="character" w:customStyle="1" w:styleId="Action">
    <w:name w:val="Action"/>
    <w:rsid w:val="00402FB6"/>
    <w:rPr>
      <w:rFonts w:asciiTheme="minorHAnsi" w:hAnsiTheme="minorHAnsi" w:cs="Times New Roman"/>
      <w:b/>
      <w:i w:val="0"/>
      <w:iCs/>
      <w:color w:val="13324F" w:themeColor="accent1"/>
    </w:rPr>
  </w:style>
  <w:style w:type="paragraph" w:customStyle="1" w:styleId="FormCell">
    <w:name w:val="Form Cell"/>
    <w:basedOn w:val="Standaard"/>
    <w:rsid w:val="00402FB6"/>
    <w:rPr>
      <w:bCs/>
      <w:sz w:val="20"/>
      <w:szCs w:val="20"/>
    </w:rPr>
  </w:style>
  <w:style w:type="paragraph" w:customStyle="1" w:styleId="FormHeader">
    <w:name w:val="Form Header"/>
    <w:basedOn w:val="Titel"/>
    <w:next w:val="Standaard"/>
    <w:rsid w:val="00402FB6"/>
    <w:pPr>
      <w:pageBreakBefore/>
      <w:pBdr>
        <w:top w:val="single" w:sz="4" w:space="5" w:color="CACACA"/>
        <w:left w:val="single" w:sz="4" w:space="5" w:color="CACACA"/>
        <w:bottom w:val="single" w:sz="4" w:space="5" w:color="CACACA"/>
        <w:right w:val="single" w:sz="4" w:space="5" w:color="CACACA"/>
        <w:between w:val="single" w:sz="4" w:space="5" w:color="auto"/>
        <w:bar w:val="single" w:sz="4" w:color="auto"/>
      </w:pBdr>
      <w:shd w:val="clear" w:color="auto" w:fill="13324F" w:themeFill="accent1"/>
      <w:ind w:left="-72" w:right="101"/>
      <w:jc w:val="center"/>
      <w:outlineLvl w:val="1"/>
    </w:pPr>
    <w:rPr>
      <w:caps/>
      <w:color w:val="FFFFFF" w:themeColor="background1"/>
      <w:sz w:val="26"/>
      <w:szCs w:val="28"/>
    </w:rPr>
  </w:style>
  <w:style w:type="paragraph" w:customStyle="1" w:styleId="Code">
    <w:name w:val="Code"/>
    <w:basedOn w:val="Macrotekst"/>
    <w:rsid w:val="00402FB6"/>
    <w:rPr>
      <w:noProof/>
      <w:color w:val="003366"/>
    </w:rPr>
  </w:style>
  <w:style w:type="character" w:customStyle="1" w:styleId="Subtle">
    <w:name w:val="Subtle"/>
    <w:rsid w:val="00402FB6"/>
    <w:rPr>
      <w:rFonts w:ascii="Calibri" w:hAnsi="Calibri"/>
      <w:b/>
      <w:i w:val="0"/>
      <w:color w:val="595959" w:themeColor="text1" w:themeTint="A6"/>
    </w:rPr>
  </w:style>
  <w:style w:type="numbering" w:customStyle="1" w:styleId="RomanList">
    <w:name w:val="Roman List"/>
    <w:basedOn w:val="Geenlijst"/>
    <w:rsid w:val="00402FB6"/>
    <w:pPr>
      <w:numPr>
        <w:numId w:val="6"/>
      </w:numPr>
    </w:pPr>
  </w:style>
  <w:style w:type="paragraph" w:styleId="Adresenvelop">
    <w:name w:val="envelope address"/>
    <w:basedOn w:val="Standaard"/>
    <w:locked/>
    <w:rsid w:val="00402FB6"/>
    <w:pPr>
      <w:framePr w:w="7920" w:h="1980" w:hRule="exact" w:hSpace="180" w:wrap="auto" w:hAnchor="page" w:xAlign="center" w:yAlign="bottom"/>
      <w:ind w:left="2880"/>
    </w:pPr>
  </w:style>
  <w:style w:type="paragraph" w:styleId="Afzender">
    <w:name w:val="envelope return"/>
    <w:basedOn w:val="Standaard"/>
    <w:locked/>
    <w:rsid w:val="00402FB6"/>
    <w:rPr>
      <w:sz w:val="20"/>
      <w:szCs w:val="20"/>
    </w:rPr>
  </w:style>
  <w:style w:type="paragraph" w:styleId="Lijstalinea">
    <w:name w:val="List Paragraph"/>
    <w:basedOn w:val="Standaard"/>
    <w:link w:val="LijstalineaChar"/>
    <w:uiPriority w:val="34"/>
    <w:qFormat/>
    <w:rsid w:val="00402FB6"/>
    <w:pPr>
      <w:numPr>
        <w:numId w:val="8"/>
      </w:numPr>
    </w:pPr>
    <w:rPr>
      <w:color w:val="000000" w:themeColor="text1"/>
    </w:rPr>
  </w:style>
  <w:style w:type="paragraph" w:styleId="Onderwerpvanopmerking">
    <w:name w:val="annotation subject"/>
    <w:basedOn w:val="Tekstopmerking"/>
    <w:next w:val="Tekstopmerking"/>
    <w:link w:val="OnderwerpvanopmerkingChar"/>
    <w:uiPriority w:val="99"/>
    <w:semiHidden/>
    <w:unhideWhenUsed/>
    <w:locked/>
    <w:rsid w:val="00402FB6"/>
    <w:rPr>
      <w:b/>
      <w:bCs/>
      <w:szCs w:val="20"/>
    </w:rPr>
  </w:style>
  <w:style w:type="character" w:customStyle="1" w:styleId="OnderwerpvanopmerkingChar">
    <w:name w:val="Onderwerp van opmerking Char"/>
    <w:basedOn w:val="TekstopmerkingChar"/>
    <w:link w:val="Onderwerpvanopmerking"/>
    <w:uiPriority w:val="99"/>
    <w:semiHidden/>
    <w:rsid w:val="00402FB6"/>
    <w:rPr>
      <w:rFonts w:ascii="Calisto MT" w:eastAsiaTheme="minorHAnsi" w:hAnsi="Calisto MT" w:cstheme="minorBidi"/>
      <w:b/>
      <w:bCs/>
      <w:sz w:val="20"/>
      <w:szCs w:val="20"/>
      <w:lang w:val="nl-NL" w:eastAsia="en-US"/>
    </w:rPr>
  </w:style>
  <w:style w:type="paragraph" w:customStyle="1" w:styleId="Bullet1">
    <w:name w:val="Bullet 1"/>
    <w:basedOn w:val="Standaard"/>
    <w:link w:val="Bullet1Teken"/>
    <w:rsid w:val="00402FB6"/>
    <w:pPr>
      <w:numPr>
        <w:numId w:val="7"/>
      </w:numPr>
    </w:pPr>
    <w:rPr>
      <w:rFonts w:cs="Times New Roman"/>
    </w:rPr>
  </w:style>
  <w:style w:type="character" w:customStyle="1" w:styleId="Bullet1Teken">
    <w:name w:val="Bullet 1 Teken"/>
    <w:link w:val="Bullet1"/>
    <w:rsid w:val="00402FB6"/>
    <w:rPr>
      <w:rFonts w:ascii="Calisto MT" w:eastAsiaTheme="minorHAnsi" w:hAnsi="Calisto MT"/>
      <w:lang w:val="nl-NL" w:eastAsia="en-US"/>
    </w:rPr>
  </w:style>
  <w:style w:type="paragraph" w:styleId="Revisie">
    <w:name w:val="Revision"/>
    <w:hidden/>
    <w:uiPriority w:val="99"/>
    <w:semiHidden/>
    <w:rsid w:val="00402FB6"/>
    <w:rPr>
      <w:rFonts w:ascii="Arial" w:hAnsi="Arial" w:cs="Arial"/>
      <w:sz w:val="22"/>
      <w:szCs w:val="22"/>
      <w:lang w:val="en-GB" w:eastAsia="en-GB"/>
    </w:rPr>
  </w:style>
  <w:style w:type="paragraph" w:customStyle="1" w:styleId="Subtext">
    <w:name w:val="Subtext"/>
    <w:basedOn w:val="Standaard"/>
    <w:rsid w:val="00402FB6"/>
    <w:pPr>
      <w:spacing w:after="120" w:line="288" w:lineRule="auto"/>
      <w:ind w:left="851"/>
    </w:pPr>
    <w:rPr>
      <w:rFonts w:cs="Times New Roman"/>
      <w:szCs w:val="20"/>
    </w:rPr>
  </w:style>
  <w:style w:type="character" w:customStyle="1" w:styleId="LijstalineaChar">
    <w:name w:val="Lijstalinea Char"/>
    <w:link w:val="Lijstalinea"/>
    <w:uiPriority w:val="34"/>
    <w:rsid w:val="00402FB6"/>
    <w:rPr>
      <w:rFonts w:ascii="Calisto MT" w:eastAsiaTheme="minorHAnsi" w:hAnsi="Calisto MT" w:cstheme="minorBidi"/>
      <w:color w:val="000000" w:themeColor="text1"/>
      <w:lang w:val="nl-NL" w:eastAsia="en-US"/>
    </w:rPr>
  </w:style>
  <w:style w:type="paragraph" w:customStyle="1" w:styleId="Classification">
    <w:name w:val="Classification"/>
    <w:basedOn w:val="Voettekst"/>
    <w:rsid w:val="00402FB6"/>
    <w:pPr>
      <w:jc w:val="center"/>
    </w:pPr>
    <w:rPr>
      <w:rFonts w:asciiTheme="minorHAnsi" w:hAnsiTheme="minorHAnsi"/>
      <w:b/>
      <w:caps/>
      <w:color w:val="13324F" w:themeColor="accent1"/>
      <w:sz w:val="20"/>
      <w:szCs w:val="16"/>
      <w:lang w:val="en-US"/>
    </w:rPr>
  </w:style>
  <w:style w:type="character" w:styleId="Tekstvantijdelijkeaanduiding">
    <w:name w:val="Placeholder Text"/>
    <w:basedOn w:val="Standaardalinea-lettertype"/>
    <w:uiPriority w:val="99"/>
    <w:semiHidden/>
    <w:rsid w:val="00402FB6"/>
    <w:rPr>
      <w:color w:val="808080"/>
    </w:rPr>
  </w:style>
  <w:style w:type="paragraph" w:customStyle="1" w:styleId="Text">
    <w:name w:val="Text"/>
    <w:basedOn w:val="Standaard"/>
    <w:rsid w:val="00402FB6"/>
    <w:pPr>
      <w:tabs>
        <w:tab w:val="left" w:pos="288"/>
      </w:tabs>
      <w:ind w:firstLine="288"/>
    </w:pPr>
    <w:rPr>
      <w:rFonts w:cs="Times New Roman"/>
      <w:sz w:val="20"/>
      <w:szCs w:val="20"/>
      <w:lang w:val="en-US"/>
    </w:rPr>
  </w:style>
  <w:style w:type="paragraph" w:customStyle="1" w:styleId="Figure">
    <w:name w:val="Figure"/>
    <w:basedOn w:val="Standaard"/>
    <w:next w:val="Text"/>
    <w:rsid w:val="00402FB6"/>
    <w:pPr>
      <w:framePr w:hSpace="187" w:vSpace="187" w:wrap="around" w:vAnchor="text" w:hAnchor="text" w:y="1"/>
    </w:pPr>
    <w:rPr>
      <w:rFonts w:cs="Times New Roman"/>
      <w:b/>
      <w:color w:val="595959" w:themeColor="text1" w:themeTint="A6"/>
      <w:sz w:val="20"/>
      <w:szCs w:val="20"/>
      <w:lang w:val="en-US"/>
    </w:rPr>
  </w:style>
  <w:style w:type="character" w:customStyle="1" w:styleId="FootnoteTextChar1">
    <w:name w:val="Footnote Text Char1"/>
    <w:rsid w:val="00402FB6"/>
    <w:rPr>
      <w:rFonts w:asciiTheme="minorHAnsi" w:hAnsiTheme="minorHAnsi"/>
      <w:color w:val="595959" w:themeColor="text1" w:themeTint="A6"/>
      <w:lang w:val="en-US" w:eastAsia="en-US" w:bidi="ar-SA"/>
    </w:rPr>
  </w:style>
  <w:style w:type="paragraph" w:styleId="Kopvaninhoudsopgave">
    <w:name w:val="TOC Heading"/>
    <w:basedOn w:val="Kop1"/>
    <w:next w:val="Standaard"/>
    <w:uiPriority w:val="39"/>
    <w:unhideWhenUsed/>
    <w:rsid w:val="00402FB6"/>
    <w:pPr>
      <w:keepLines/>
      <w:pBdr>
        <w:top w:val="none" w:sz="0" w:space="0" w:color="auto"/>
        <w:left w:val="none" w:sz="0" w:space="0" w:color="auto"/>
        <w:bottom w:val="none" w:sz="0" w:space="0" w:color="auto"/>
        <w:right w:val="none" w:sz="0" w:space="0" w:color="auto"/>
      </w:pBdr>
      <w:shd w:val="clear" w:color="auto" w:fill="auto"/>
      <w:spacing w:line="276" w:lineRule="auto"/>
      <w:outlineLvl w:val="9"/>
    </w:pPr>
    <w:rPr>
      <w:rFonts w:ascii="Calibri" w:eastAsiaTheme="majorEastAsia" w:hAnsi="Calibri" w:cstheme="majorBidi"/>
      <w:bCs/>
      <w:smallCaps/>
      <w:kern w:val="0"/>
      <w:sz w:val="28"/>
      <w:szCs w:val="28"/>
      <w:lang w:eastAsia="nl-NL"/>
    </w:rPr>
  </w:style>
  <w:style w:type="paragraph" w:styleId="Plattetekst">
    <w:name w:val="Body Text"/>
    <w:basedOn w:val="Standaard"/>
    <w:link w:val="PlattetekstChar"/>
    <w:uiPriority w:val="1"/>
    <w:qFormat/>
    <w:locked/>
    <w:rsid w:val="00402FB6"/>
    <w:pPr>
      <w:widowControl w:val="0"/>
      <w:autoSpaceDE w:val="0"/>
      <w:autoSpaceDN w:val="0"/>
      <w:spacing w:line="183" w:lineRule="exact"/>
      <w:ind w:left="20"/>
    </w:pPr>
    <w:rPr>
      <w:rFonts w:eastAsia="Calibri" w:cs="Calibri"/>
      <w:bCs/>
      <w:sz w:val="16"/>
      <w:szCs w:val="16"/>
      <w:lang w:bidi="en-GB"/>
    </w:rPr>
  </w:style>
  <w:style w:type="character" w:customStyle="1" w:styleId="PlattetekstChar">
    <w:name w:val="Platte tekst Char"/>
    <w:basedOn w:val="Standaardalinea-lettertype"/>
    <w:link w:val="Plattetekst"/>
    <w:uiPriority w:val="1"/>
    <w:rsid w:val="00402FB6"/>
    <w:rPr>
      <w:rFonts w:ascii="Calisto MT" w:eastAsia="Calibri" w:hAnsi="Calisto MT" w:cs="Calibri"/>
      <w:bCs/>
      <w:sz w:val="16"/>
      <w:szCs w:val="16"/>
      <w:lang w:val="nl-NL" w:eastAsia="en-US" w:bidi="en-GB"/>
    </w:rPr>
  </w:style>
  <w:style w:type="paragraph" w:styleId="Ondertitel">
    <w:name w:val="Subtitle"/>
    <w:basedOn w:val="Standaard"/>
    <w:next w:val="Standaard"/>
    <w:link w:val="OndertitelChar"/>
    <w:rsid w:val="00402FB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rsid w:val="00402FB6"/>
    <w:rPr>
      <w:rFonts w:ascii="Calisto MT" w:eastAsiaTheme="minorEastAsia" w:hAnsi="Calisto MT" w:cstheme="minorBidi"/>
      <w:color w:val="5A5A5A" w:themeColor="text1" w:themeTint="A5"/>
      <w:spacing w:val="15"/>
      <w:lang w:val="nl-NL" w:eastAsia="en-US"/>
    </w:rPr>
  </w:style>
  <w:style w:type="paragraph" w:styleId="Geenafstand">
    <w:name w:val="No Spacing"/>
    <w:uiPriority w:val="1"/>
    <w:qFormat/>
    <w:rsid w:val="00402FB6"/>
    <w:pPr>
      <w:jc w:val="both"/>
    </w:pPr>
    <w:rPr>
      <w:rFonts w:ascii="Calisto MT" w:hAnsi="Calisto MT" w:cs="Arial"/>
      <w:sz w:val="19"/>
      <w:szCs w:val="22"/>
      <w:lang w:val="en-GB" w:eastAsia="en-GB"/>
    </w:rPr>
  </w:style>
  <w:style w:type="paragraph" w:customStyle="1" w:styleId="CoverTitel">
    <w:name w:val="Cover Titel"/>
    <w:basedOn w:val="Titel"/>
    <w:link w:val="CoverTitelChar"/>
    <w:qFormat/>
    <w:rsid w:val="00402FB6"/>
    <w:rPr>
      <w:rFonts w:asciiTheme="minorHAnsi" w:hAnsiTheme="minorHAnsi"/>
      <w:sz w:val="60"/>
      <w:lang w:val="nl-NL"/>
    </w:rPr>
  </w:style>
  <w:style w:type="character" w:customStyle="1" w:styleId="CoverTitelChar">
    <w:name w:val="Cover Titel Char"/>
    <w:basedOn w:val="TitelChar"/>
    <w:link w:val="CoverTitel"/>
    <w:rsid w:val="00402FB6"/>
    <w:rPr>
      <w:rFonts w:asciiTheme="minorHAnsi" w:eastAsia="Batang" w:hAnsiTheme="minorHAnsi" w:cs="Arial"/>
      <w:b/>
      <w:bCs/>
      <w:color w:val="13324F" w:themeColor="accent1"/>
      <w:kern w:val="28"/>
      <w:sz w:val="60"/>
      <w:szCs w:val="22"/>
      <w:lang w:val="nl-NL" w:eastAsia="en-GB"/>
    </w:rPr>
  </w:style>
  <w:style w:type="paragraph" w:customStyle="1" w:styleId="CaptionFollow-on">
    <w:name w:val="Caption Follow-on"/>
    <w:basedOn w:val="Standaard"/>
    <w:next w:val="Standaard"/>
    <w:link w:val="CaptionFollow-onChar"/>
    <w:rsid w:val="00402FB6"/>
    <w:pPr>
      <w:jc w:val="center"/>
    </w:pPr>
    <w:rPr>
      <w:rFonts w:cs="Times New Roman"/>
      <w:i/>
      <w:color w:val="595959" w:themeColor="text1" w:themeTint="A6"/>
    </w:rPr>
  </w:style>
  <w:style w:type="character" w:customStyle="1" w:styleId="CaptionFollow-onChar">
    <w:name w:val="Caption Follow-on Char"/>
    <w:basedOn w:val="Standaardalinea-lettertype"/>
    <w:link w:val="CaptionFollow-on"/>
    <w:rsid w:val="00402FB6"/>
    <w:rPr>
      <w:rFonts w:ascii="Calisto MT" w:eastAsiaTheme="minorHAnsi" w:hAnsi="Calisto MT"/>
      <w:i/>
      <w:color w:val="595959" w:themeColor="text1" w:themeTint="A6"/>
      <w:lang w:val="nl-NL" w:eastAsia="en-US"/>
    </w:rPr>
  </w:style>
  <w:style w:type="paragraph" w:customStyle="1" w:styleId="Genummerdelijst">
    <w:name w:val="Genummerde lijst"/>
    <w:basedOn w:val="Standaard"/>
    <w:rsid w:val="00402FB6"/>
  </w:style>
  <w:style w:type="table" w:styleId="Onopgemaaktetabel2">
    <w:name w:val="Plain Table 2"/>
    <w:aliases w:val="_ZIEKENHUIS GEEL 1"/>
    <w:basedOn w:val="Standaardtabel"/>
    <w:uiPriority w:val="42"/>
    <w:rsid w:val="00402FB6"/>
    <w:rPr>
      <w:rFonts w:asciiTheme="majorHAnsi" w:hAnsiTheme="majorHAnsi"/>
    </w:rPr>
    <w:tblPr>
      <w:tblStyleRowBandSize w:val="1"/>
      <w:tblStyleColBandSize w:val="1"/>
      <w:tblBorders>
        <w:top w:val="single" w:sz="4" w:space="0" w:color="7F7F7F" w:themeColor="text1" w:themeTint="80"/>
        <w:bottom w:val="single" w:sz="4" w:space="0" w:color="7F7F7F" w:themeColor="text1" w:themeTint="80"/>
      </w:tblBorders>
    </w:tblPr>
    <w:tcPr>
      <w:tcMar>
        <w:left w:w="0" w:type="dxa"/>
        <w:right w:w="0" w:type="dxa"/>
      </w:tcMar>
      <w:vAlign w:val="center"/>
    </w:tcPr>
    <w:tblStylePr w:type="firstRow">
      <w:rPr>
        <w:rFonts w:asciiTheme="majorHAnsi" w:hAnsiTheme="majorHAnsi"/>
        <w:b/>
        <w:bCs/>
      </w:rPr>
      <w:tblPr/>
      <w:tcPr>
        <w:tcBorders>
          <w:top w:val="nil"/>
          <w:bottom w:val="single" w:sz="8" w:space="0" w:color="13324F" w:themeColor="accent1"/>
        </w:tcBorders>
      </w:tcPr>
    </w:tblStylePr>
    <w:tblStylePr w:type="lastRow">
      <w:rPr>
        <w:rFonts w:asciiTheme="majorHAnsi" w:hAnsiTheme="majorHAnsi"/>
        <w:b/>
        <w:bCs/>
      </w:rPr>
      <w:tblPr/>
      <w:tcPr>
        <w:tcBorders>
          <w:top w:val="nil"/>
          <w:left w:val="nil"/>
          <w:bottom w:val="nil"/>
          <w:right w:val="nil"/>
          <w:insideH w:val="nil"/>
          <w:insideV w:val="nil"/>
          <w:tl2br w:val="nil"/>
          <w:tr2bl w:val="nil"/>
        </w:tcBorders>
      </w:tcPr>
    </w:tblStylePr>
    <w:tblStylePr w:type="firstCol">
      <w:rPr>
        <w:rFonts w:asciiTheme="majorHAnsi" w:hAnsiTheme="majorHAnsi"/>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A6A6A6" w:themeColor="background1" w:themeShade="A6"/>
          <w:bottom w:val="single" w:sz="4" w:space="0" w:color="A6A6A6" w:themeColor="background1" w:themeShade="A6"/>
        </w:tcBorders>
      </w:tcPr>
    </w:tblStylePr>
    <w:tblStylePr w:type="band2Horz">
      <w:tblPr/>
      <w:tcPr>
        <w:tcBorders>
          <w:top w:val="nil"/>
          <w:left w:val="nil"/>
          <w:bottom w:val="single" w:sz="4" w:space="0" w:color="A6A6A6" w:themeColor="background1" w:themeShade="A6"/>
          <w:right w:val="nil"/>
          <w:insideH w:val="nil"/>
          <w:insideV w:val="nil"/>
          <w:tl2br w:val="nil"/>
          <w:tr2bl w:val="nil"/>
        </w:tcBorders>
      </w:tcPr>
    </w:tblStylePr>
  </w:style>
  <w:style w:type="table" w:customStyle="1" w:styleId="ZiekenhuisGeel">
    <w:name w:val="_Ziekenhuis Geel"/>
    <w:basedOn w:val="Standaardtabel"/>
    <w:uiPriority w:val="99"/>
    <w:rsid w:val="00402FB6"/>
    <w:rPr>
      <w:rFonts w:asciiTheme="majorHAnsi" w:hAnsiTheme="majorHAnsi"/>
    </w:rPr>
    <w:tblPr>
      <w:tblStyleRowBandSize w:val="1"/>
      <w:tblBorders>
        <w:bottom w:val="single" w:sz="4" w:space="0" w:color="A6A6A6" w:themeColor="background1" w:themeShade="A6"/>
      </w:tblBorders>
    </w:tblPr>
    <w:tcPr>
      <w:shd w:val="clear" w:color="auto" w:fill="auto"/>
    </w:tcPr>
    <w:tblStylePr w:type="firstRow">
      <w:rPr>
        <w:rFonts w:asciiTheme="majorHAnsi" w:hAnsiTheme="majorHAnsi"/>
        <w:b/>
      </w:rPr>
      <w:tblPr/>
      <w:tcPr>
        <w:tcBorders>
          <w:top w:val="nil"/>
          <w:left w:val="nil"/>
          <w:bottom w:val="single" w:sz="4" w:space="0" w:color="13324F" w:themeColor="accent1"/>
          <w:right w:val="nil"/>
          <w:insideH w:val="nil"/>
          <w:insideV w:val="nil"/>
        </w:tcBorders>
        <w:shd w:val="clear" w:color="auto" w:fill="auto"/>
      </w:tcPr>
    </w:tblStylePr>
    <w:tblStylePr w:type="lastRow">
      <w:rPr>
        <w:rFonts w:asciiTheme="majorHAnsi" w:hAnsiTheme="majorHAnsi"/>
        <w:b/>
      </w:rPr>
      <w:tblPr/>
      <w:tcPr>
        <w:tcBorders>
          <w:bottom w:val="nil"/>
        </w:tcBorders>
      </w:tcPr>
    </w:tblStylePr>
    <w:tblStylePr w:type="band1Horz">
      <w:tblPr/>
      <w:tcPr>
        <w:tcBorders>
          <w:bottom w:val="single" w:sz="4" w:space="0" w:color="A6A6A6" w:themeColor="background1" w:themeShade="A6"/>
        </w:tcBorders>
        <w:shd w:val="clear" w:color="auto" w:fill="auto"/>
      </w:tcPr>
    </w:tblStylePr>
    <w:tblStylePr w:type="band2Horz">
      <w:rPr>
        <w:rFonts w:asciiTheme="majorHAnsi" w:hAnsiTheme="majorHAnsi"/>
      </w:rPr>
      <w:tblPr/>
      <w:tcPr>
        <w:tcBorders>
          <w:bottom w:val="single" w:sz="4" w:space="0" w:color="A6A6A6" w:themeColor="background1" w:themeShade="A6"/>
        </w:tcBorders>
        <w:shd w:val="clear" w:color="auto" w:fill="auto"/>
      </w:tcPr>
    </w:tblStylePr>
  </w:style>
  <w:style w:type="table" w:styleId="Tabelrasterlicht">
    <w:name w:val="Grid Table Light"/>
    <w:basedOn w:val="Standaardtabel"/>
    <w:uiPriority w:val="40"/>
    <w:rsid w:val="00402F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402F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402F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IekenhuisGeel0">
    <w:name w:val="_ZIekenhuis Geel"/>
    <w:basedOn w:val="Standaardtabel"/>
    <w:uiPriority w:val="99"/>
    <w:rsid w:val="00402FB6"/>
    <w:rPr>
      <w:rFonts w:asciiTheme="majorHAnsi" w:hAnsiTheme="majorHAnsi"/>
    </w:rPr>
    <w:tblPr>
      <w:tblStyleRowBandSize w:val="1"/>
    </w:tblPr>
    <w:tblStylePr w:type="firstRow">
      <w:rPr>
        <w:rFonts w:asciiTheme="majorHAnsi" w:hAnsiTheme="majorHAnsi"/>
        <w:b/>
        <w:color w:val="13324F" w:themeColor="accent1"/>
      </w:rPr>
      <w:tblPr/>
      <w:tcPr>
        <w:tcBorders>
          <w:top w:val="nil"/>
          <w:left w:val="nil"/>
          <w:bottom w:val="single" w:sz="4" w:space="0" w:color="13324F" w:themeColor="accent1"/>
          <w:right w:val="nil"/>
          <w:insideH w:val="nil"/>
          <w:insideV w:val="nil"/>
          <w:tl2br w:val="nil"/>
          <w:tr2bl w:val="nil"/>
        </w:tcBorders>
      </w:tcPr>
    </w:tblStylePr>
    <w:tblStylePr w:type="lastRow">
      <w:rPr>
        <w:rFonts w:asciiTheme="majorHAnsi" w:hAnsiTheme="majorHAnsi"/>
        <w:b/>
        <w:color w:val="000000" w:themeColor="text1"/>
      </w:rPr>
    </w:tblStylePr>
    <w:tblStylePr w:type="band1Horz">
      <w:rPr>
        <w:rFonts w:asciiTheme="majorHAnsi" w:hAnsiTheme="majorHAnsi"/>
        <w:color w:val="000000" w:themeColor="text1"/>
      </w:rPr>
      <w:tblPr/>
      <w:tcPr>
        <w:tcBorders>
          <w:top w:val="nil"/>
          <w:left w:val="nil"/>
          <w:bottom w:val="single" w:sz="4" w:space="0" w:color="A6A6A6" w:themeColor="background1" w:themeShade="A6"/>
          <w:right w:val="nil"/>
          <w:insideH w:val="nil"/>
          <w:insideV w:val="nil"/>
          <w:tl2br w:val="nil"/>
          <w:tr2bl w:val="nil"/>
        </w:tcBorders>
      </w:tcPr>
    </w:tblStylePr>
    <w:tblStylePr w:type="band2Horz">
      <w:rPr>
        <w:rFonts w:asciiTheme="majorHAnsi" w:hAnsiTheme="majorHAnsi"/>
        <w:color w:val="000000" w:themeColor="text1"/>
      </w:rPr>
      <w:tblPr/>
      <w:tcPr>
        <w:tcBorders>
          <w:top w:val="nil"/>
          <w:left w:val="nil"/>
          <w:bottom w:val="single" w:sz="4" w:space="0" w:color="A6A6A6" w:themeColor="background1" w:themeShade="A6"/>
          <w:right w:val="nil"/>
          <w:insideH w:val="nil"/>
          <w:insideV w:val="nil"/>
          <w:tl2br w:val="nil"/>
          <w:tr2bl w:val="nil"/>
        </w:tcBorders>
      </w:tcPr>
    </w:tblStylePr>
  </w:style>
  <w:style w:type="numbering" w:customStyle="1" w:styleId="CurrentList1">
    <w:name w:val="Current List1"/>
    <w:uiPriority w:val="99"/>
    <w:rsid w:val="00402FB6"/>
    <w:pPr>
      <w:numPr>
        <w:numId w:val="10"/>
      </w:numPr>
    </w:pPr>
  </w:style>
  <w:style w:type="numbering" w:customStyle="1" w:styleId="CurrentList2">
    <w:name w:val="Current List2"/>
    <w:uiPriority w:val="99"/>
    <w:rsid w:val="00402FB6"/>
    <w:pPr>
      <w:numPr>
        <w:numId w:val="11"/>
      </w:numPr>
    </w:pPr>
  </w:style>
  <w:style w:type="numbering" w:customStyle="1" w:styleId="CurrentList3">
    <w:name w:val="Current List3"/>
    <w:uiPriority w:val="99"/>
    <w:rsid w:val="00402FB6"/>
    <w:pPr>
      <w:numPr>
        <w:numId w:val="12"/>
      </w:numPr>
    </w:pPr>
  </w:style>
  <w:style w:type="numbering" w:customStyle="1" w:styleId="CurrentList4">
    <w:name w:val="Current List4"/>
    <w:uiPriority w:val="99"/>
    <w:rsid w:val="00402FB6"/>
    <w:pPr>
      <w:numPr>
        <w:numId w:val="13"/>
      </w:numPr>
    </w:pPr>
  </w:style>
  <w:style w:type="numbering" w:customStyle="1" w:styleId="CurrentList5">
    <w:name w:val="Current List5"/>
    <w:uiPriority w:val="99"/>
    <w:rsid w:val="00402FB6"/>
    <w:pPr>
      <w:numPr>
        <w:numId w:val="14"/>
      </w:numPr>
    </w:pPr>
  </w:style>
  <w:style w:type="numbering" w:customStyle="1" w:styleId="CurrentList6">
    <w:name w:val="Current List6"/>
    <w:uiPriority w:val="99"/>
    <w:rsid w:val="00402FB6"/>
    <w:pPr>
      <w:numPr>
        <w:numId w:val="15"/>
      </w:numPr>
    </w:pPr>
  </w:style>
  <w:style w:type="numbering" w:customStyle="1" w:styleId="CurrentList7">
    <w:name w:val="Current List7"/>
    <w:uiPriority w:val="99"/>
    <w:rsid w:val="00402FB6"/>
    <w:pPr>
      <w:numPr>
        <w:numId w:val="16"/>
      </w:numPr>
    </w:pPr>
  </w:style>
  <w:style w:type="numbering" w:customStyle="1" w:styleId="CurrentList8">
    <w:name w:val="Current List8"/>
    <w:uiPriority w:val="99"/>
    <w:rsid w:val="00402FB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2862">
      <w:bodyDiv w:val="1"/>
      <w:marLeft w:val="0"/>
      <w:marRight w:val="0"/>
      <w:marTop w:val="0"/>
      <w:marBottom w:val="0"/>
      <w:divBdr>
        <w:top w:val="none" w:sz="0" w:space="0" w:color="auto"/>
        <w:left w:val="none" w:sz="0" w:space="0" w:color="auto"/>
        <w:bottom w:val="none" w:sz="0" w:space="0" w:color="auto"/>
        <w:right w:val="none" w:sz="0" w:space="0" w:color="auto"/>
      </w:divBdr>
    </w:div>
    <w:div w:id="59715233">
      <w:bodyDiv w:val="1"/>
      <w:marLeft w:val="0"/>
      <w:marRight w:val="0"/>
      <w:marTop w:val="0"/>
      <w:marBottom w:val="0"/>
      <w:divBdr>
        <w:top w:val="none" w:sz="0" w:space="0" w:color="auto"/>
        <w:left w:val="none" w:sz="0" w:space="0" w:color="auto"/>
        <w:bottom w:val="none" w:sz="0" w:space="0" w:color="auto"/>
        <w:right w:val="none" w:sz="0" w:space="0" w:color="auto"/>
      </w:divBdr>
    </w:div>
    <w:div w:id="227738104">
      <w:bodyDiv w:val="1"/>
      <w:marLeft w:val="0"/>
      <w:marRight w:val="0"/>
      <w:marTop w:val="0"/>
      <w:marBottom w:val="0"/>
      <w:divBdr>
        <w:top w:val="none" w:sz="0" w:space="0" w:color="auto"/>
        <w:left w:val="none" w:sz="0" w:space="0" w:color="auto"/>
        <w:bottom w:val="none" w:sz="0" w:space="0" w:color="auto"/>
        <w:right w:val="none" w:sz="0" w:space="0" w:color="auto"/>
      </w:divBdr>
    </w:div>
    <w:div w:id="440732218">
      <w:bodyDiv w:val="1"/>
      <w:marLeft w:val="0"/>
      <w:marRight w:val="0"/>
      <w:marTop w:val="0"/>
      <w:marBottom w:val="0"/>
      <w:divBdr>
        <w:top w:val="none" w:sz="0" w:space="0" w:color="auto"/>
        <w:left w:val="none" w:sz="0" w:space="0" w:color="auto"/>
        <w:bottom w:val="none" w:sz="0" w:space="0" w:color="auto"/>
        <w:right w:val="none" w:sz="0" w:space="0" w:color="auto"/>
      </w:divBdr>
    </w:div>
    <w:div w:id="481233308">
      <w:bodyDiv w:val="1"/>
      <w:marLeft w:val="0"/>
      <w:marRight w:val="0"/>
      <w:marTop w:val="0"/>
      <w:marBottom w:val="0"/>
      <w:divBdr>
        <w:top w:val="none" w:sz="0" w:space="0" w:color="auto"/>
        <w:left w:val="none" w:sz="0" w:space="0" w:color="auto"/>
        <w:bottom w:val="none" w:sz="0" w:space="0" w:color="auto"/>
        <w:right w:val="none" w:sz="0" w:space="0" w:color="auto"/>
      </w:divBdr>
    </w:div>
    <w:div w:id="628169351">
      <w:bodyDiv w:val="1"/>
      <w:marLeft w:val="0"/>
      <w:marRight w:val="0"/>
      <w:marTop w:val="0"/>
      <w:marBottom w:val="0"/>
      <w:divBdr>
        <w:top w:val="none" w:sz="0" w:space="0" w:color="auto"/>
        <w:left w:val="none" w:sz="0" w:space="0" w:color="auto"/>
        <w:bottom w:val="none" w:sz="0" w:space="0" w:color="auto"/>
        <w:right w:val="none" w:sz="0" w:space="0" w:color="auto"/>
      </w:divBdr>
    </w:div>
    <w:div w:id="650064252">
      <w:bodyDiv w:val="1"/>
      <w:marLeft w:val="0"/>
      <w:marRight w:val="0"/>
      <w:marTop w:val="0"/>
      <w:marBottom w:val="0"/>
      <w:divBdr>
        <w:top w:val="none" w:sz="0" w:space="0" w:color="auto"/>
        <w:left w:val="none" w:sz="0" w:space="0" w:color="auto"/>
        <w:bottom w:val="none" w:sz="0" w:space="0" w:color="auto"/>
        <w:right w:val="none" w:sz="0" w:space="0" w:color="auto"/>
      </w:divBdr>
    </w:div>
    <w:div w:id="672925545">
      <w:bodyDiv w:val="1"/>
      <w:marLeft w:val="0"/>
      <w:marRight w:val="0"/>
      <w:marTop w:val="0"/>
      <w:marBottom w:val="0"/>
      <w:divBdr>
        <w:top w:val="none" w:sz="0" w:space="0" w:color="auto"/>
        <w:left w:val="none" w:sz="0" w:space="0" w:color="auto"/>
        <w:bottom w:val="none" w:sz="0" w:space="0" w:color="auto"/>
        <w:right w:val="none" w:sz="0" w:space="0" w:color="auto"/>
      </w:divBdr>
    </w:div>
    <w:div w:id="810945491">
      <w:bodyDiv w:val="1"/>
      <w:marLeft w:val="0"/>
      <w:marRight w:val="0"/>
      <w:marTop w:val="0"/>
      <w:marBottom w:val="0"/>
      <w:divBdr>
        <w:top w:val="none" w:sz="0" w:space="0" w:color="auto"/>
        <w:left w:val="none" w:sz="0" w:space="0" w:color="auto"/>
        <w:bottom w:val="none" w:sz="0" w:space="0" w:color="auto"/>
        <w:right w:val="none" w:sz="0" w:space="0" w:color="auto"/>
      </w:divBdr>
    </w:div>
    <w:div w:id="932787856">
      <w:bodyDiv w:val="1"/>
      <w:marLeft w:val="0"/>
      <w:marRight w:val="0"/>
      <w:marTop w:val="0"/>
      <w:marBottom w:val="0"/>
      <w:divBdr>
        <w:top w:val="none" w:sz="0" w:space="0" w:color="auto"/>
        <w:left w:val="none" w:sz="0" w:space="0" w:color="auto"/>
        <w:bottom w:val="none" w:sz="0" w:space="0" w:color="auto"/>
        <w:right w:val="none" w:sz="0" w:space="0" w:color="auto"/>
      </w:divBdr>
    </w:div>
    <w:div w:id="953248830">
      <w:bodyDiv w:val="1"/>
      <w:marLeft w:val="0"/>
      <w:marRight w:val="0"/>
      <w:marTop w:val="0"/>
      <w:marBottom w:val="0"/>
      <w:divBdr>
        <w:top w:val="none" w:sz="0" w:space="0" w:color="auto"/>
        <w:left w:val="none" w:sz="0" w:space="0" w:color="auto"/>
        <w:bottom w:val="none" w:sz="0" w:space="0" w:color="auto"/>
        <w:right w:val="none" w:sz="0" w:space="0" w:color="auto"/>
      </w:divBdr>
    </w:div>
    <w:div w:id="992098959">
      <w:bodyDiv w:val="1"/>
      <w:marLeft w:val="0"/>
      <w:marRight w:val="0"/>
      <w:marTop w:val="0"/>
      <w:marBottom w:val="0"/>
      <w:divBdr>
        <w:top w:val="none" w:sz="0" w:space="0" w:color="auto"/>
        <w:left w:val="none" w:sz="0" w:space="0" w:color="auto"/>
        <w:bottom w:val="none" w:sz="0" w:space="0" w:color="auto"/>
        <w:right w:val="none" w:sz="0" w:space="0" w:color="auto"/>
      </w:divBdr>
    </w:div>
    <w:div w:id="1312910349">
      <w:bodyDiv w:val="1"/>
      <w:marLeft w:val="0"/>
      <w:marRight w:val="0"/>
      <w:marTop w:val="0"/>
      <w:marBottom w:val="0"/>
      <w:divBdr>
        <w:top w:val="none" w:sz="0" w:space="0" w:color="auto"/>
        <w:left w:val="none" w:sz="0" w:space="0" w:color="auto"/>
        <w:bottom w:val="none" w:sz="0" w:space="0" w:color="auto"/>
        <w:right w:val="none" w:sz="0" w:space="0" w:color="auto"/>
      </w:divBdr>
    </w:div>
    <w:div w:id="1441997001">
      <w:bodyDiv w:val="1"/>
      <w:marLeft w:val="0"/>
      <w:marRight w:val="0"/>
      <w:marTop w:val="0"/>
      <w:marBottom w:val="0"/>
      <w:divBdr>
        <w:top w:val="none" w:sz="0" w:space="0" w:color="auto"/>
        <w:left w:val="none" w:sz="0" w:space="0" w:color="auto"/>
        <w:bottom w:val="none" w:sz="0" w:space="0" w:color="auto"/>
        <w:right w:val="none" w:sz="0" w:space="0" w:color="auto"/>
      </w:divBdr>
    </w:div>
    <w:div w:id="1509902292">
      <w:bodyDiv w:val="1"/>
      <w:marLeft w:val="0"/>
      <w:marRight w:val="0"/>
      <w:marTop w:val="0"/>
      <w:marBottom w:val="0"/>
      <w:divBdr>
        <w:top w:val="none" w:sz="0" w:space="0" w:color="auto"/>
        <w:left w:val="none" w:sz="0" w:space="0" w:color="auto"/>
        <w:bottom w:val="none" w:sz="0" w:space="0" w:color="auto"/>
        <w:right w:val="none" w:sz="0" w:space="0" w:color="auto"/>
      </w:divBdr>
    </w:div>
    <w:div w:id="1641611548">
      <w:bodyDiv w:val="1"/>
      <w:marLeft w:val="0"/>
      <w:marRight w:val="0"/>
      <w:marTop w:val="0"/>
      <w:marBottom w:val="0"/>
      <w:divBdr>
        <w:top w:val="none" w:sz="0" w:space="0" w:color="auto"/>
        <w:left w:val="none" w:sz="0" w:space="0" w:color="auto"/>
        <w:bottom w:val="none" w:sz="0" w:space="0" w:color="auto"/>
        <w:right w:val="none" w:sz="0" w:space="0" w:color="auto"/>
      </w:divBdr>
    </w:div>
    <w:div w:id="1762483122">
      <w:bodyDiv w:val="1"/>
      <w:marLeft w:val="0"/>
      <w:marRight w:val="0"/>
      <w:marTop w:val="0"/>
      <w:marBottom w:val="0"/>
      <w:divBdr>
        <w:top w:val="none" w:sz="0" w:space="0" w:color="auto"/>
        <w:left w:val="none" w:sz="0" w:space="0" w:color="auto"/>
        <w:bottom w:val="none" w:sz="0" w:space="0" w:color="auto"/>
        <w:right w:val="none" w:sz="0" w:space="0" w:color="auto"/>
      </w:divBdr>
    </w:div>
    <w:div w:id="1821262831">
      <w:bodyDiv w:val="1"/>
      <w:marLeft w:val="0"/>
      <w:marRight w:val="0"/>
      <w:marTop w:val="0"/>
      <w:marBottom w:val="0"/>
      <w:divBdr>
        <w:top w:val="none" w:sz="0" w:space="0" w:color="auto"/>
        <w:left w:val="none" w:sz="0" w:space="0" w:color="auto"/>
        <w:bottom w:val="none" w:sz="0" w:space="0" w:color="auto"/>
        <w:right w:val="none" w:sz="0" w:space="0" w:color="auto"/>
      </w:divBdr>
    </w:div>
    <w:div w:id="200173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ramac\jkb_Templatesoffice\Nieuwsbrief_2023.dotx" TargetMode="External"/></Relationships>
</file>

<file path=word/theme/theme1.xml><?xml version="1.0" encoding="utf-8"?>
<a:theme xmlns:a="http://schemas.openxmlformats.org/drawingml/2006/main" name="Office Theme">
  <a:themeElements>
    <a:clrScheme name="Ziekenhuis Geel 2023">
      <a:dk1>
        <a:srgbClr val="000000"/>
      </a:dk1>
      <a:lt1>
        <a:srgbClr val="FFFFFF"/>
      </a:lt1>
      <a:dk2>
        <a:srgbClr val="44546A"/>
      </a:dk2>
      <a:lt2>
        <a:srgbClr val="E7E6E6"/>
      </a:lt2>
      <a:accent1>
        <a:srgbClr val="13324F"/>
      </a:accent1>
      <a:accent2>
        <a:srgbClr val="EBAA03"/>
      </a:accent2>
      <a:accent3>
        <a:srgbClr val="006579"/>
      </a:accent3>
      <a:accent4>
        <a:srgbClr val="5CBBAA"/>
      </a:accent4>
      <a:accent5>
        <a:srgbClr val="CE4B17"/>
      </a:accent5>
      <a:accent6>
        <a:srgbClr val="D7D7DA"/>
      </a:accent6>
      <a:hlink>
        <a:srgbClr val="212121"/>
      </a:hlink>
      <a:folHlink>
        <a:srgbClr val="7678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74A49-856F-45F9-AABA-09023223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Nieuwsbrief_2023</Template>
  <TotalTime>53</TotalTime>
  <Pages>4</Pages>
  <Words>301</Words>
  <Characters>1481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 Very Good Proposal</vt:lpstr>
      <vt:lpstr>A Very Good Proposal</vt:lpstr>
    </vt:vector>
  </TitlesOfParts>
  <Manager/>
  <Company>RHEA System S.A.</Company>
  <LinksUpToDate>false</LinksUpToDate>
  <CharactersWithSpaces>1779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Very Good Proposal</dc:title>
  <dc:subject/>
  <dc:creator>annm</dc:creator>
  <cp:keywords/>
  <dc:description/>
  <cp:lastModifiedBy>Ann Mertens</cp:lastModifiedBy>
  <cp:revision>2</cp:revision>
  <cp:lastPrinted>2013-09-23T07:51:00Z</cp:lastPrinted>
  <dcterms:created xsi:type="dcterms:W3CDTF">2024-12-26T06:54:00Z</dcterms:created>
  <dcterms:modified xsi:type="dcterms:W3CDTF">2025-01-06T10:20:00Z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Prop File #">
    <vt:lpwstr>BSXXXX.00</vt:lpwstr>
  </property>
  <property fmtid="{D5CDD505-2E9C-101B-9397-08002B2CF9AE}" pid="3" name="a_Prop Client Ref #">
    <vt:lpwstr>ITT XXXX</vt:lpwstr>
  </property>
  <property fmtid="{D5CDD505-2E9C-101B-9397-08002B2CF9AE}" pid="4" name="a_SoW Ref #">
    <vt:lpwstr>SOW REFERENCE</vt:lpwstr>
  </property>
  <property fmtid="{D5CDD505-2E9C-101B-9397-08002B2CF9AE}" pid="5" name="a_Prop Due Date">
    <vt:lpwstr>March 19th, 2017</vt:lpwstr>
  </property>
  <property fmtid="{D5CDD505-2E9C-101B-9397-08002B2CF9AE}" pid="6" name="Client">
    <vt:lpwstr>Client Name</vt:lpwstr>
  </property>
  <property fmtid="{D5CDD505-2E9C-101B-9397-08002B2CF9AE}" pid="7" name="Department">
    <vt:lpwstr>Client Department</vt:lpwstr>
  </property>
  <property fmtid="{D5CDD505-2E9C-101B-9397-08002B2CF9AE}" pid="8" name="a_Prop Mgr">
    <vt:lpwstr>Alastair Pidgeon</vt:lpwstr>
  </property>
  <property fmtid="{D5CDD505-2E9C-101B-9397-08002B2CF9AE}" pid="9" name="a_Prop Author">
    <vt:lpwstr>PROPOSAL AUTHOR</vt:lpwstr>
  </property>
  <property fmtid="{D5CDD505-2E9C-101B-9397-08002B2CF9AE}" pid="10" name="a_Prop Short Name">
    <vt:lpwstr>Proposal Short Name</vt:lpwstr>
  </property>
  <property fmtid="{D5CDD505-2E9C-101B-9397-08002B2CF9AE}" pid="11" name="a_Prop Vol">
    <vt:lpwstr>Full Proposal</vt:lpwstr>
  </property>
  <property fmtid="{D5CDD505-2E9C-101B-9397-08002B2CF9AE}" pid="12" name="a_Prop SoW Issue">
    <vt:lpwstr>February 3rd, 2015</vt:lpwstr>
  </property>
  <property fmtid="{D5CDD505-2E9C-101B-9397-08002B2CF9AE}" pid="13" name="Project">
    <vt:lpwstr>Proposal Name</vt:lpwstr>
  </property>
  <property fmtid="{D5CDD505-2E9C-101B-9397-08002B2CF9AE}" pid="14" name="Contract">
    <vt:lpwstr>-</vt:lpwstr>
  </property>
  <property fmtid="{D5CDD505-2E9C-101B-9397-08002B2CF9AE}" pid="15" name="Doc_Type">
    <vt:lpwstr>Document Type</vt:lpwstr>
  </property>
  <property fmtid="{D5CDD505-2E9C-101B-9397-08002B2CF9AE}" pid="16" name="Classification">
    <vt:lpwstr>Commercial-in-Confidence</vt:lpwstr>
  </property>
  <property fmtid="{D5CDD505-2E9C-101B-9397-08002B2CF9AE}" pid="17" name="Customer_Ref">
    <vt:lpwstr>Their Ref</vt:lpwstr>
  </property>
  <property fmtid="{D5CDD505-2E9C-101B-9397-08002B2CF9AE}" pid="18" name="Location">
    <vt:lpwstr>Wavre</vt:lpwstr>
  </property>
  <property fmtid="{D5CDD505-2E9C-101B-9397-08002B2CF9AE}" pid="19" name="Address">
    <vt:lpwstr>Avenue Pasteur 23, 1300 Wavre, BELGIUM</vt:lpwstr>
  </property>
  <property fmtid="{D5CDD505-2E9C-101B-9397-08002B2CF9AE}" pid="20" name="Telephone">
    <vt:lpwstr>+32 (0)10 48 72 50</vt:lpwstr>
  </property>
  <property fmtid="{D5CDD505-2E9C-101B-9397-08002B2CF9AE}" pid="21" name="Fax">
    <vt:lpwstr>+32 (0)10 45 25 07</vt:lpwstr>
  </property>
  <property fmtid="{D5CDD505-2E9C-101B-9397-08002B2CF9AE}" pid="22" name="Website">
    <vt:lpwstr>www.rheagroup.com</vt:lpwstr>
  </property>
  <property fmtid="{D5CDD505-2E9C-101B-9397-08002B2CF9AE}" pid="23" name="Reviewer">
    <vt:lpwstr>Reviewer</vt:lpwstr>
  </property>
  <property fmtid="{D5CDD505-2E9C-101B-9397-08002B2CF9AE}" pid="24" name="Subtitle">
    <vt:lpwstr>Document Subtitle</vt:lpwstr>
  </property>
  <property fmtid="{D5CDD505-2E9C-101B-9397-08002B2CF9AE}" pid="25" name="Division">
    <vt:lpwstr>SESS</vt:lpwstr>
  </property>
  <property fmtid="{D5CDD505-2E9C-101B-9397-08002B2CF9AE}" pid="26" name="RHEA Company">
    <vt:lpwstr>RHEA System S.A.</vt:lpwstr>
  </property>
  <property fmtid="{D5CDD505-2E9C-101B-9397-08002B2CF9AE}" pid="27" name="Volume">
    <vt:lpwstr/>
  </property>
  <property fmtid="{D5CDD505-2E9C-101B-9397-08002B2CF9AE}" pid="28" name="Reference">
    <vt:lpwstr>RHEA/BSnnnn.mm</vt:lpwstr>
  </property>
  <property fmtid="{D5CDD505-2E9C-101B-9397-08002B2CF9AE}" pid="29" name="Issue">
    <vt:lpwstr>Draft 0.1</vt:lpwstr>
  </property>
  <property fmtid="{D5CDD505-2E9C-101B-9397-08002B2CF9AE}" pid="30" name="Issue_Date">
    <vt:filetime>2012-03-28T22:00:00Z</vt:filetime>
  </property>
  <property fmtid="{D5CDD505-2E9C-101B-9397-08002B2CF9AE}" pid="31" name="Email">
    <vt:lpwstr>-</vt:lpwstr>
  </property>
  <property fmtid="{D5CDD505-2E9C-101B-9397-08002B2CF9AE}" pid="32" name="AddressML">
    <vt:lpwstr>Harwell</vt:lpwstr>
  </property>
  <property fmtid="{D5CDD505-2E9C-101B-9397-08002B2CF9AE}" pid="33" name="RegAddress">
    <vt:lpwstr>G29, Atlas Building, RAL, Harwell, Didcot, OX11 0QX, UK</vt:lpwstr>
  </property>
  <property fmtid="{D5CDD505-2E9C-101B-9397-08002B2CF9AE}" pid="34" name="RegAddressML">
    <vt:lpwstr>Harwell</vt:lpwstr>
  </property>
  <property fmtid="{D5CDD505-2E9C-101B-9397-08002B2CF9AE}" pid="35" name="CoRegNo">
    <vt:lpwstr>-</vt:lpwstr>
  </property>
  <property fmtid="{D5CDD505-2E9C-101B-9397-08002B2CF9AE}" pid="36" name="CoVATNo">
    <vt:lpwstr>-</vt:lpwstr>
  </property>
  <property fmtid="{D5CDD505-2E9C-101B-9397-08002B2CF9AE}" pid="37" name="RegPhone">
    <vt:lpwstr>+44 (0)1235 567238</vt:lpwstr>
  </property>
  <property fmtid="{D5CDD505-2E9C-101B-9397-08002B2CF9AE}" pid="38" name="AuthorRole">
    <vt:lpwstr>Technology Manager_x000d_
Space Ground Systems</vt:lpwstr>
  </property>
  <property fmtid="{D5CDD505-2E9C-101B-9397-08002B2CF9AE}" pid="39" name="AuthorPhone">
    <vt:lpwstr>+44 (0)1235 567238</vt:lpwstr>
  </property>
  <property fmtid="{D5CDD505-2E9C-101B-9397-08002B2CF9AE}" pid="40" name="AuthorMobile">
    <vt:lpwstr>+44 (0)7717 513636</vt:lpwstr>
  </property>
  <property fmtid="{D5CDD505-2E9C-101B-9397-08002B2CF9AE}" pid="41" name="AuthorEmail">
    <vt:lpwstr>a.pidgeon@rheagroup.com</vt:lpwstr>
  </property>
  <property fmtid="{D5CDD505-2E9C-101B-9397-08002B2CF9AE}" pid="42" name="Credits">
    <vt:lpwstr/>
  </property>
</Properties>
</file>